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B4385" w14:textId="348CA5A4" w:rsidR="009C7152" w:rsidRDefault="009C7152" w:rsidP="00B34552">
      <w:pPr>
        <w:pStyle w:val="Nzev"/>
      </w:pPr>
      <w:bookmarkStart w:id="0" w:name="_GoBack"/>
      <w:bookmarkEnd w:id="0"/>
      <w:r>
        <w:t>Žádost o uvolnění žáka z vyučování</w:t>
      </w:r>
    </w:p>
    <w:p w14:paraId="3C270C6D" w14:textId="60CADFEA" w:rsidR="009C7152" w:rsidRDefault="009C7152" w:rsidP="00B34552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Vážený pane řediteli,</w:t>
      </w:r>
    </w:p>
    <w:p w14:paraId="3F66AB6A" w14:textId="55BAA1E7" w:rsidR="009C7152" w:rsidRDefault="009C7152" w:rsidP="00B34552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tímto Vás žádám o uvolnění svého syna/své dcery  ………………………………………………………………</w:t>
      </w:r>
      <w:proofErr w:type="gramStart"/>
      <w:r>
        <w:rPr>
          <w:rFonts w:asciiTheme="minorHAnsi" w:hAnsiTheme="minorHAnsi"/>
          <w:sz w:val="24"/>
          <w:szCs w:val="24"/>
        </w:rPr>
        <w:t>…..</w:t>
      </w:r>
      <w:proofErr w:type="gramEnd"/>
    </w:p>
    <w:p w14:paraId="0B0B90B2" w14:textId="240EEE76" w:rsidR="009C7152" w:rsidRDefault="009C7152" w:rsidP="00B34552">
      <w:pP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žáka/žákyně  …………………… třídy v termínu od …………………………</w:t>
      </w:r>
      <w:proofErr w:type="gramStart"/>
      <w:r>
        <w:rPr>
          <w:rFonts w:asciiTheme="minorHAnsi" w:hAnsiTheme="minorHAnsi"/>
          <w:sz w:val="24"/>
          <w:szCs w:val="24"/>
        </w:rPr>
        <w:t>….. do</w:t>
      </w:r>
      <w:proofErr w:type="gramEnd"/>
      <w:r>
        <w:rPr>
          <w:rFonts w:asciiTheme="minorHAnsi" w:hAnsiTheme="minorHAnsi"/>
          <w:sz w:val="24"/>
          <w:szCs w:val="24"/>
        </w:rPr>
        <w:t xml:space="preserve"> ………………….………………….</w:t>
      </w:r>
    </w:p>
    <w:p w14:paraId="6BDEE587" w14:textId="77777777" w:rsidR="009C7152" w:rsidRDefault="009C7152" w:rsidP="009C7152">
      <w:pPr>
        <w:rPr>
          <w:rFonts w:asciiTheme="minorHAnsi" w:hAnsiTheme="minorHAnsi"/>
          <w:sz w:val="24"/>
          <w:szCs w:val="24"/>
        </w:rPr>
      </w:pPr>
    </w:p>
    <w:p w14:paraId="611862E1" w14:textId="5CB1FC79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Zdůvodnění nepřítomnosti:</w:t>
      </w:r>
    </w:p>
    <w:p w14:paraId="12473E28" w14:textId="28FB5A6E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C8EBED" w14:textId="0C21520B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Navrhovaný způsob nahrazení přítomnosti ve výuce:</w:t>
      </w:r>
    </w:p>
    <w:p w14:paraId="40490088" w14:textId="77777777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69DB5E" w14:textId="77777777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Jméno a příjmení zákonného zástupce dítěte, </w:t>
      </w:r>
    </w:p>
    <w:p w14:paraId="59DE4D51" w14:textId="111D72E7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který žádost podává: ……………………………………………………………………………………………………………………….</w:t>
      </w:r>
    </w:p>
    <w:p w14:paraId="4449667B" w14:textId="68954AF7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</w:t>
      </w:r>
    </w:p>
    <w:p w14:paraId="332FA6F8" w14:textId="78CD713D" w:rsidR="009C7152" w:rsidRDefault="009C7152" w:rsidP="009C71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 podpis</w:t>
      </w:r>
    </w:p>
    <w:p w14:paraId="6FA13CDF" w14:textId="537505FF" w:rsidR="009C7152" w:rsidRDefault="009C7152" w:rsidP="009C71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</w:p>
    <w:p w14:paraId="2A2521F5" w14:textId="77777777" w:rsidR="009C7152" w:rsidRDefault="009C7152" w:rsidP="009C7152">
      <w:pPr>
        <w:rPr>
          <w:rFonts w:asciiTheme="minorHAnsi" w:hAnsiTheme="minorHAnsi"/>
          <w:sz w:val="24"/>
          <w:szCs w:val="24"/>
        </w:rPr>
      </w:pPr>
    </w:p>
    <w:p w14:paraId="300FC541" w14:textId="7C0824D0" w:rsidR="009C7152" w:rsidRDefault="00B34552" w:rsidP="00B34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Vyjádření třídní učitelky/třídního učitele včetně uvedení dohodnutého způsobu nahrazení přítomnosti žáka/žákyně ve výuce (způsob doplnění učiva)</w:t>
      </w:r>
    </w:p>
    <w:p w14:paraId="0CA04873" w14:textId="3818CCFD" w:rsidR="00B34552" w:rsidRDefault="00B34552" w:rsidP="00B34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A7CDB1B" w14:textId="3731AFC9" w:rsidR="00B34552" w:rsidRDefault="00B34552" w:rsidP="00B34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……………………………………………………………..</w:t>
      </w:r>
    </w:p>
    <w:p w14:paraId="4DFE7DEC" w14:textId="7C22D933" w:rsidR="00B34552" w:rsidRDefault="00B34552" w:rsidP="00B34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                                                          třídní učitel/la (podpis)</w:t>
      </w:r>
    </w:p>
    <w:p w14:paraId="358669AB" w14:textId="77777777" w:rsidR="00B34552" w:rsidRDefault="00B34552" w:rsidP="00B34552">
      <w:pPr>
        <w:jc w:val="center"/>
        <w:rPr>
          <w:rFonts w:asciiTheme="minorHAnsi" w:hAnsiTheme="minorHAnsi"/>
          <w:sz w:val="24"/>
          <w:szCs w:val="24"/>
        </w:rPr>
      </w:pPr>
    </w:p>
    <w:p w14:paraId="5FF36BDE" w14:textId="187E04AF" w:rsidR="00B34552" w:rsidRDefault="00B34552" w:rsidP="00B345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Rozhodnutí ředitele školy:</w:t>
      </w:r>
    </w:p>
    <w:p w14:paraId="73E1FF52" w14:textId="6B1EF1E9" w:rsidR="009C7152" w:rsidRDefault="00B34552" w:rsidP="009C71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D0C8ED" w14:textId="28F77718" w:rsidR="00B34552" w:rsidRDefault="00B34552" w:rsidP="00B34552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…………………………………………….</w:t>
      </w:r>
    </w:p>
    <w:p w14:paraId="1D337946" w14:textId="20653BDE" w:rsidR="00B34552" w:rsidRPr="009C7152" w:rsidRDefault="00B34552" w:rsidP="00B3455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Mgr., Bc. Jiří Trunda Ph.D.</w:t>
      </w:r>
    </w:p>
    <w:sectPr w:rsidR="00B34552" w:rsidRPr="009C7152" w:rsidSect="004F5502">
      <w:headerReference w:type="default" r:id="rId7"/>
      <w:footerReference w:type="default" r:id="rId8"/>
      <w:type w:val="continuous"/>
      <w:pgSz w:w="11906" w:h="16838" w:code="9"/>
      <w:pgMar w:top="1418" w:right="849" w:bottom="1418" w:left="1418" w:header="708" w:footer="708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E5108" w14:textId="77777777" w:rsidR="00675B74" w:rsidRDefault="00675B74">
      <w:r>
        <w:separator/>
      </w:r>
    </w:p>
  </w:endnote>
  <w:endnote w:type="continuationSeparator" w:id="0">
    <w:p w14:paraId="79991003" w14:textId="77777777" w:rsidR="00675B74" w:rsidRDefault="0067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3F576" w14:textId="77777777" w:rsidR="00310D74" w:rsidRDefault="00310D74" w:rsidP="00F20A63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9639"/>
      </w:tabs>
      <w:jc w:val="center"/>
      <w:rPr>
        <w:rFonts w:ascii="Cambria" w:hAnsi="Cambria"/>
      </w:rPr>
    </w:pPr>
    <w:r>
      <w:rPr>
        <w:rFonts w:ascii="Cambria" w:hAnsi="Cambria"/>
      </w:rPr>
      <w:t>Bankov</w:t>
    </w:r>
    <w:r w:rsidR="00B6548B">
      <w:rPr>
        <w:rFonts w:ascii="Cambria" w:hAnsi="Cambria"/>
      </w:rPr>
      <w:t>ní spojení: Česká spořitelna a.</w:t>
    </w:r>
    <w:r>
      <w:rPr>
        <w:rFonts w:ascii="Cambria" w:hAnsi="Cambria"/>
      </w:rPr>
      <w:t>s., Jugoslávská</w:t>
    </w:r>
    <w:r w:rsidR="00F80866">
      <w:rPr>
        <w:rFonts w:ascii="Cambria" w:hAnsi="Cambria"/>
      </w:rPr>
      <w:t xml:space="preserve"> 19, Praha 2, číslo účtu: </w:t>
    </w:r>
    <w:r>
      <w:rPr>
        <w:rFonts w:ascii="Cambria" w:hAnsi="Cambria"/>
      </w:rPr>
      <w:t>3885369/0800</w:t>
    </w:r>
  </w:p>
  <w:p w14:paraId="0A6C7E65" w14:textId="77777777" w:rsidR="00310D74" w:rsidRDefault="00310D7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D0A65" w14:textId="77777777" w:rsidR="00675B74" w:rsidRDefault="00675B74">
      <w:r>
        <w:separator/>
      </w:r>
    </w:p>
  </w:footnote>
  <w:footnote w:type="continuationSeparator" w:id="0">
    <w:p w14:paraId="33E7B0EE" w14:textId="77777777" w:rsidR="00675B74" w:rsidRDefault="00675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7A6AF9" w14:textId="77777777" w:rsidR="00860E08" w:rsidRPr="0019552F" w:rsidRDefault="00675B74" w:rsidP="00860E08">
    <w:pPr>
      <w:pStyle w:val="Nadpis1"/>
      <w:jc w:val="left"/>
      <w:rPr>
        <w:rFonts w:ascii="Arial" w:hAnsi="Arial" w:cs="Arial"/>
        <w:b/>
        <w:sz w:val="36"/>
        <w:szCs w:val="36"/>
      </w:rPr>
    </w:pPr>
    <w:r>
      <w:rPr>
        <w:noProof/>
        <w:sz w:val="36"/>
        <w:szCs w:val="36"/>
      </w:rPr>
      <w:object w:dxaOrig="1440" w:dyaOrig="1440" w14:anchorId="600D05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06.55pt;margin-top:-35.4pt;width:108.3pt;height:102pt;z-index:-251658752">
          <v:imagedata r:id="rId1" o:title=""/>
        </v:shape>
        <o:OLEObject Type="Embed" ProgID="AcroExch.Document.11" ShapeID="_x0000_s2051" DrawAspect="Content" ObjectID="_1554178633" r:id="rId2"/>
      </w:object>
    </w:r>
    <w:r w:rsidR="00860E08" w:rsidRPr="0019552F">
      <w:rPr>
        <w:rFonts w:ascii="Arial" w:hAnsi="Arial" w:cs="Arial"/>
        <w:b/>
        <w:sz w:val="36"/>
        <w:szCs w:val="36"/>
      </w:rPr>
      <w:t>Základní škola, Praha 2, Vratislavova 13</w:t>
    </w:r>
  </w:p>
  <w:p w14:paraId="5266BBBB" w14:textId="77777777" w:rsidR="00860E08" w:rsidRPr="00860E08" w:rsidRDefault="00860E08" w:rsidP="00860E08"/>
  <w:p w14:paraId="4A3CD6B7" w14:textId="77777777" w:rsidR="00860E08" w:rsidRDefault="00860E08" w:rsidP="00B125F8">
    <w:pPr>
      <w:pStyle w:val="Nadpis1"/>
      <w:jc w:val="left"/>
      <w:rPr>
        <w:rFonts w:ascii="Arial" w:hAnsi="Arial" w:cs="Arial"/>
        <w:sz w:val="18"/>
        <w:szCs w:val="18"/>
      </w:rPr>
    </w:pPr>
  </w:p>
  <w:p w14:paraId="1B0605E5" w14:textId="77777777" w:rsidR="00860E08" w:rsidRPr="0075478A" w:rsidRDefault="00776105" w:rsidP="00E44008">
    <w:pPr>
      <w:pStyle w:val="Nadpis1"/>
      <w:jc w:val="left"/>
    </w:pPr>
    <w:r w:rsidRPr="0075478A">
      <w:rPr>
        <w:rFonts w:ascii="Arial" w:hAnsi="Arial" w:cs="Arial"/>
        <w:sz w:val="20"/>
      </w:rPr>
      <w:t>IČ: 47610425</w:t>
    </w:r>
    <w:r w:rsidR="008F6BD2" w:rsidRPr="0075478A">
      <w:rPr>
        <w:rFonts w:ascii="Arial" w:hAnsi="Arial" w:cs="Arial"/>
        <w:sz w:val="20"/>
      </w:rPr>
      <w:t xml:space="preserve">, </w:t>
    </w:r>
    <w:r w:rsidR="00C57660">
      <w:rPr>
        <w:rFonts w:ascii="Arial" w:hAnsi="Arial" w:cs="Arial"/>
        <w:i/>
        <w:sz w:val="20"/>
      </w:rPr>
      <w:t>tel: 222 523 392</w:t>
    </w:r>
    <w:r w:rsidR="008F6BD2" w:rsidRPr="0075478A">
      <w:rPr>
        <w:rFonts w:ascii="Arial" w:hAnsi="Arial" w:cs="Arial"/>
        <w:i/>
        <w:sz w:val="20"/>
      </w:rPr>
      <w:t>,</w:t>
    </w:r>
    <w:r w:rsidR="00743BFA" w:rsidRPr="0075478A">
      <w:rPr>
        <w:rFonts w:ascii="Arial" w:hAnsi="Arial" w:cs="Arial"/>
        <w:i/>
        <w:sz w:val="20"/>
      </w:rPr>
      <w:t xml:space="preserve"> </w:t>
    </w:r>
    <w:r w:rsidR="00D101D3" w:rsidRPr="0075478A">
      <w:rPr>
        <w:rFonts w:ascii="Arial" w:hAnsi="Arial" w:cs="Arial"/>
        <w:i/>
        <w:sz w:val="20"/>
      </w:rPr>
      <w:t>fax:224</w:t>
    </w:r>
    <w:r w:rsidR="00333DD4" w:rsidRPr="0075478A">
      <w:rPr>
        <w:rFonts w:ascii="Arial" w:hAnsi="Arial" w:cs="Arial"/>
        <w:i/>
        <w:sz w:val="20"/>
      </w:rPr>
      <w:t xml:space="preserve"> </w:t>
    </w:r>
    <w:r w:rsidR="00D101D3" w:rsidRPr="0075478A">
      <w:rPr>
        <w:rFonts w:ascii="Arial" w:hAnsi="Arial" w:cs="Arial"/>
        <w:i/>
        <w:sz w:val="20"/>
      </w:rPr>
      <w:t>26</w:t>
    </w:r>
    <w:r w:rsidR="00D076A0" w:rsidRPr="0075478A">
      <w:rPr>
        <w:rFonts w:ascii="Arial" w:hAnsi="Arial" w:cs="Arial"/>
        <w:i/>
        <w:sz w:val="20"/>
      </w:rPr>
      <w:t>2</w:t>
    </w:r>
    <w:r w:rsidR="00333DD4" w:rsidRPr="0075478A">
      <w:rPr>
        <w:rFonts w:ascii="Arial" w:hAnsi="Arial" w:cs="Arial"/>
        <w:i/>
        <w:sz w:val="20"/>
      </w:rPr>
      <w:t xml:space="preserve"> </w:t>
    </w:r>
    <w:r w:rsidR="00D076A0" w:rsidRPr="0075478A">
      <w:rPr>
        <w:rFonts w:ascii="Arial" w:hAnsi="Arial" w:cs="Arial"/>
        <w:i/>
        <w:sz w:val="20"/>
      </w:rPr>
      <w:t>142</w:t>
    </w:r>
    <w:r w:rsidR="008F6BD2" w:rsidRPr="0075478A">
      <w:rPr>
        <w:rFonts w:ascii="Arial" w:hAnsi="Arial" w:cs="Arial"/>
        <w:i/>
        <w:sz w:val="20"/>
      </w:rPr>
      <w:t xml:space="preserve">, </w:t>
    </w:r>
    <w:hyperlink r:id="rId3" w:history="1">
      <w:r w:rsidR="00E44008" w:rsidRPr="0075478A">
        <w:rPr>
          <w:rStyle w:val="Hypertextovodkaz"/>
          <w:rFonts w:ascii="Arial" w:hAnsi="Arial" w:cs="Arial"/>
          <w:i/>
          <w:color w:val="auto"/>
          <w:sz w:val="20"/>
        </w:rPr>
        <w:t>www.vratislavova.cz</w:t>
      </w:r>
    </w:hyperlink>
    <w:r w:rsidR="008F6BD2" w:rsidRPr="0075478A">
      <w:rPr>
        <w:rFonts w:ascii="Arial" w:hAnsi="Arial" w:cs="Arial"/>
        <w:i/>
        <w:sz w:val="20"/>
      </w:rPr>
      <w:t>,</w:t>
    </w:r>
    <w:r w:rsidR="00743BFA" w:rsidRPr="0075478A">
      <w:rPr>
        <w:rFonts w:ascii="Arial" w:hAnsi="Arial" w:cs="Arial"/>
        <w:i/>
        <w:sz w:val="20"/>
      </w:rPr>
      <w:t xml:space="preserve"> </w:t>
    </w:r>
    <w:hyperlink r:id="rId4" w:history="1">
      <w:r w:rsidR="00E44008" w:rsidRPr="0075478A">
        <w:rPr>
          <w:rStyle w:val="Hypertextovodkaz"/>
          <w:rFonts w:ascii="Arial" w:hAnsi="Arial" w:cs="Arial"/>
          <w:i/>
          <w:color w:val="auto"/>
          <w:sz w:val="20"/>
        </w:rPr>
        <w:t>info@vratislavova.cz</w:t>
      </w:r>
    </w:hyperlink>
    <w:r w:rsidR="00860E08" w:rsidRPr="0075478A">
      <w:rPr>
        <w:rFonts w:ascii="Arial" w:hAnsi="Arial" w:cs="Arial"/>
        <w:i/>
        <w:sz w:val="20"/>
      </w:rPr>
      <w:t xml:space="preserve"> </w:t>
    </w:r>
    <w:r w:rsidR="00860E08" w:rsidRPr="0075478A">
      <w:t xml:space="preserve">                                                                                                                                             </w:t>
    </w:r>
  </w:p>
  <w:p w14:paraId="511CECBF" w14:textId="77777777" w:rsidR="00D101D3" w:rsidRDefault="00E44008" w:rsidP="00E44008">
    <w:pPr>
      <w:tabs>
        <w:tab w:val="center" w:pos="4819"/>
        <w:tab w:val="left" w:pos="8647"/>
      </w:tabs>
      <w:ind w:left="-284" w:right="-284"/>
      <w:jc w:val="center"/>
    </w:pPr>
    <w:r>
      <w:t>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7110F5"/>
    <w:multiLevelType w:val="hybridMultilevel"/>
    <w:tmpl w:val="67D0F7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24F29"/>
    <w:multiLevelType w:val="hybridMultilevel"/>
    <w:tmpl w:val="50309916"/>
    <w:lvl w:ilvl="0" w:tplc="5BC04E3C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35B2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C37FB6"/>
    <w:multiLevelType w:val="hybridMultilevel"/>
    <w:tmpl w:val="CE1A6224"/>
    <w:lvl w:ilvl="0" w:tplc="704207DC">
      <w:start w:val="1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918B1"/>
    <w:multiLevelType w:val="hybridMultilevel"/>
    <w:tmpl w:val="45484E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765F37"/>
    <w:multiLevelType w:val="hybridMultilevel"/>
    <w:tmpl w:val="372843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73007"/>
    <w:multiLevelType w:val="hybridMultilevel"/>
    <w:tmpl w:val="780259B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E831F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12B17F5"/>
    <w:multiLevelType w:val="multilevel"/>
    <w:tmpl w:val="911206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5986424"/>
    <w:multiLevelType w:val="hybridMultilevel"/>
    <w:tmpl w:val="B186EC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FABA2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CA5D2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6D694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3" w15:restartNumberingAfterBreak="0">
    <w:nsid w:val="2676388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88D74F4"/>
    <w:multiLevelType w:val="hybridMultilevel"/>
    <w:tmpl w:val="654EC6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E5279"/>
    <w:multiLevelType w:val="hybridMultilevel"/>
    <w:tmpl w:val="5CAA8280"/>
    <w:lvl w:ilvl="0" w:tplc="040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A8854F5"/>
    <w:multiLevelType w:val="hybridMultilevel"/>
    <w:tmpl w:val="FFF28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A364B7"/>
    <w:multiLevelType w:val="hybridMultilevel"/>
    <w:tmpl w:val="82E8A310"/>
    <w:lvl w:ilvl="0" w:tplc="20CE0356">
      <w:start w:val="3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66A6778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17B85E1E">
      <w:numFmt w:val="none"/>
      <w:lvlText w:val="7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EFA6BD3"/>
    <w:multiLevelType w:val="hybridMultilevel"/>
    <w:tmpl w:val="1E3AEA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59318B"/>
    <w:multiLevelType w:val="hybridMultilevel"/>
    <w:tmpl w:val="F40610EA"/>
    <w:lvl w:ilvl="0" w:tplc="46BAA78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443948"/>
    <w:multiLevelType w:val="hybridMultilevel"/>
    <w:tmpl w:val="96D271B4"/>
    <w:lvl w:ilvl="0" w:tplc="2040A9D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C052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16767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E55945"/>
    <w:multiLevelType w:val="hybridMultilevel"/>
    <w:tmpl w:val="F312A6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33A5F"/>
    <w:multiLevelType w:val="hybridMultilevel"/>
    <w:tmpl w:val="2744C5A6"/>
    <w:lvl w:ilvl="0" w:tplc="95CC584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A842D7"/>
    <w:multiLevelType w:val="multilevel"/>
    <w:tmpl w:val="F05E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3C63C10"/>
    <w:multiLevelType w:val="hybridMultilevel"/>
    <w:tmpl w:val="C298F816"/>
    <w:lvl w:ilvl="0" w:tplc="5BC04E3C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74C18"/>
    <w:multiLevelType w:val="hybridMultilevel"/>
    <w:tmpl w:val="4510DA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9F51CD"/>
    <w:multiLevelType w:val="hybridMultilevel"/>
    <w:tmpl w:val="48DEF5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F29A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CC1316A"/>
    <w:multiLevelType w:val="multilevel"/>
    <w:tmpl w:val="FE103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1" w15:restartNumberingAfterBreak="0">
    <w:nsid w:val="602120A1"/>
    <w:multiLevelType w:val="hybridMultilevel"/>
    <w:tmpl w:val="E90878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9B73CF"/>
    <w:multiLevelType w:val="hybridMultilevel"/>
    <w:tmpl w:val="A8BA8E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C173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F303B4"/>
    <w:multiLevelType w:val="hybridMultilevel"/>
    <w:tmpl w:val="7D9670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A622A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B5030D6"/>
    <w:multiLevelType w:val="multilevel"/>
    <w:tmpl w:val="099AC3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37" w15:restartNumberingAfterBreak="0">
    <w:nsid w:val="6CCD487E"/>
    <w:multiLevelType w:val="hybridMultilevel"/>
    <w:tmpl w:val="922E802E"/>
    <w:lvl w:ilvl="0" w:tplc="5BC04E3C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CE34CD"/>
    <w:multiLevelType w:val="hybridMultilevel"/>
    <w:tmpl w:val="A822B5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E47F2F"/>
    <w:multiLevelType w:val="multilevel"/>
    <w:tmpl w:val="28689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40" w15:restartNumberingAfterBreak="0">
    <w:nsid w:val="70216192"/>
    <w:multiLevelType w:val="multilevel"/>
    <w:tmpl w:val="EDBCC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41" w15:restartNumberingAfterBreak="0">
    <w:nsid w:val="704B4B82"/>
    <w:multiLevelType w:val="hybridMultilevel"/>
    <w:tmpl w:val="EF182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0E54677"/>
    <w:multiLevelType w:val="hybridMultilevel"/>
    <w:tmpl w:val="17741C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4B39C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61B3152"/>
    <w:multiLevelType w:val="multilevel"/>
    <w:tmpl w:val="2A84579C"/>
    <w:lvl w:ilvl="0">
      <w:start w:val="1"/>
      <w:numFmt w:val="decimal"/>
      <w:lvlText w:val="%1."/>
      <w:legacy w:legacy="1" w:legacySpace="120" w:legacyIndent="465"/>
      <w:lvlJc w:val="left"/>
      <w:pPr>
        <w:ind w:left="465" w:hanging="465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825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185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545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905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265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625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985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345" w:hanging="360"/>
      </w:pPr>
      <w:rPr>
        <w:rFonts w:ascii="Wingdings" w:hAnsi="Wingdings" w:hint="default"/>
      </w:rPr>
    </w:lvl>
  </w:abstractNum>
  <w:abstractNum w:abstractNumId="45" w15:restartNumberingAfterBreak="0">
    <w:nsid w:val="7AB2464F"/>
    <w:multiLevelType w:val="hybridMultilevel"/>
    <w:tmpl w:val="F5741A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36128B"/>
    <w:multiLevelType w:val="hybridMultilevel"/>
    <w:tmpl w:val="87FC4604"/>
    <w:lvl w:ilvl="0" w:tplc="947009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D4644E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AC0508"/>
    <w:multiLevelType w:val="hybridMultilevel"/>
    <w:tmpl w:val="8612E9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3B4D6F"/>
    <w:multiLevelType w:val="hybridMultilevel"/>
    <w:tmpl w:val="C4465F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7"/>
  </w:num>
  <w:num w:numId="3">
    <w:abstractNumId w:val="45"/>
  </w:num>
  <w:num w:numId="4">
    <w:abstractNumId w:val="31"/>
  </w:num>
  <w:num w:numId="5">
    <w:abstractNumId w:val="10"/>
  </w:num>
  <w:num w:numId="6">
    <w:abstractNumId w:val="18"/>
  </w:num>
  <w:num w:numId="7">
    <w:abstractNumId w:val="32"/>
  </w:num>
  <w:num w:numId="8">
    <w:abstractNumId w:val="14"/>
  </w:num>
  <w:num w:numId="9">
    <w:abstractNumId w:val="16"/>
  </w:num>
  <w:num w:numId="10">
    <w:abstractNumId w:val="12"/>
  </w:num>
  <w:num w:numId="11">
    <w:abstractNumId w:val="46"/>
  </w:num>
  <w:num w:numId="12">
    <w:abstractNumId w:val="36"/>
  </w:num>
  <w:num w:numId="13">
    <w:abstractNumId w:val="39"/>
  </w:num>
  <w:num w:numId="14">
    <w:abstractNumId w:val="40"/>
  </w:num>
  <w:num w:numId="15">
    <w:abstractNumId w:val="30"/>
  </w:num>
  <w:num w:numId="16">
    <w:abstractNumId w:val="1"/>
  </w:num>
  <w:num w:numId="17">
    <w:abstractNumId w:val="13"/>
  </w:num>
  <w:num w:numId="18">
    <w:abstractNumId w:val="27"/>
  </w:num>
  <w:num w:numId="19">
    <w:abstractNumId w:val="4"/>
  </w:num>
  <w:num w:numId="20">
    <w:abstractNumId w:val="28"/>
  </w:num>
  <w:num w:numId="21">
    <w:abstractNumId w:val="38"/>
  </w:num>
  <w:num w:numId="22">
    <w:abstractNumId w:val="42"/>
  </w:num>
  <w:num w:numId="2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</w:num>
  <w:num w:numId="25">
    <w:abstractNumId w:val="6"/>
  </w:num>
  <w:num w:numId="2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8">
    <w:abstractNumId w:val="7"/>
  </w:num>
  <w:num w:numId="29">
    <w:abstractNumId w:val="24"/>
  </w:num>
  <w:num w:numId="30">
    <w:abstractNumId w:val="5"/>
  </w:num>
  <w:num w:numId="3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6"/>
  </w:num>
  <w:num w:numId="34">
    <w:abstractNumId w:val="2"/>
  </w:num>
  <w:num w:numId="35">
    <w:abstractNumId w:val="37"/>
  </w:num>
  <w:num w:numId="3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9"/>
  </w:num>
  <w:num w:numId="3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</w:num>
  <w:num w:numId="41">
    <w:abstractNumId w:val="11"/>
  </w:num>
  <w:num w:numId="42">
    <w:abstractNumId w:val="29"/>
  </w:num>
  <w:num w:numId="43">
    <w:abstractNumId w:val="22"/>
  </w:num>
  <w:num w:numId="44">
    <w:abstractNumId w:val="35"/>
  </w:num>
  <w:num w:numId="45">
    <w:abstractNumId w:val="43"/>
  </w:num>
  <w:num w:numId="46">
    <w:abstractNumId w:val="8"/>
  </w:num>
  <w:num w:numId="47">
    <w:abstractNumId w:val="3"/>
  </w:num>
  <w:num w:numId="48">
    <w:abstractNumId w:val="33"/>
  </w:num>
  <w:num w:numId="49">
    <w:abstractNumId w:val="20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9E0"/>
    <w:rsid w:val="00000E08"/>
    <w:rsid w:val="000017DA"/>
    <w:rsid w:val="00007D14"/>
    <w:rsid w:val="00010412"/>
    <w:rsid w:val="00017011"/>
    <w:rsid w:val="000212C5"/>
    <w:rsid w:val="00024E42"/>
    <w:rsid w:val="0002653F"/>
    <w:rsid w:val="00031D65"/>
    <w:rsid w:val="00046BAA"/>
    <w:rsid w:val="0004718A"/>
    <w:rsid w:val="00047AF6"/>
    <w:rsid w:val="000536DA"/>
    <w:rsid w:val="00057B88"/>
    <w:rsid w:val="00064211"/>
    <w:rsid w:val="00067A5F"/>
    <w:rsid w:val="0007085A"/>
    <w:rsid w:val="0007526C"/>
    <w:rsid w:val="000837FE"/>
    <w:rsid w:val="00084EF7"/>
    <w:rsid w:val="00085572"/>
    <w:rsid w:val="00087E76"/>
    <w:rsid w:val="000B2F2C"/>
    <w:rsid w:val="000C31B9"/>
    <w:rsid w:val="000D075E"/>
    <w:rsid w:val="000D0DC9"/>
    <w:rsid w:val="000D3592"/>
    <w:rsid w:val="000E1F67"/>
    <w:rsid w:val="00106871"/>
    <w:rsid w:val="001368BA"/>
    <w:rsid w:val="00150D3B"/>
    <w:rsid w:val="00156D4F"/>
    <w:rsid w:val="00161404"/>
    <w:rsid w:val="0016259B"/>
    <w:rsid w:val="001654EC"/>
    <w:rsid w:val="001664E1"/>
    <w:rsid w:val="00177151"/>
    <w:rsid w:val="00177F72"/>
    <w:rsid w:val="001850C8"/>
    <w:rsid w:val="0019552F"/>
    <w:rsid w:val="00195734"/>
    <w:rsid w:val="001964F5"/>
    <w:rsid w:val="001A2A55"/>
    <w:rsid w:val="001A3191"/>
    <w:rsid w:val="001A3CFC"/>
    <w:rsid w:val="001B3CEC"/>
    <w:rsid w:val="001E49E0"/>
    <w:rsid w:val="001E7D63"/>
    <w:rsid w:val="001F497B"/>
    <w:rsid w:val="001F5EFE"/>
    <w:rsid w:val="0020129E"/>
    <w:rsid w:val="0020753E"/>
    <w:rsid w:val="002178CB"/>
    <w:rsid w:val="00227BEF"/>
    <w:rsid w:val="00240E90"/>
    <w:rsid w:val="00250C53"/>
    <w:rsid w:val="00255BDE"/>
    <w:rsid w:val="00274908"/>
    <w:rsid w:val="002759F2"/>
    <w:rsid w:val="002813DA"/>
    <w:rsid w:val="00281CCD"/>
    <w:rsid w:val="00281DEA"/>
    <w:rsid w:val="00284CBE"/>
    <w:rsid w:val="00296FEF"/>
    <w:rsid w:val="00297303"/>
    <w:rsid w:val="002973A2"/>
    <w:rsid w:val="002A46DD"/>
    <w:rsid w:val="002B4964"/>
    <w:rsid w:val="002B6D99"/>
    <w:rsid w:val="002D6E5D"/>
    <w:rsid w:val="002E07B3"/>
    <w:rsid w:val="002E4EB8"/>
    <w:rsid w:val="002E642A"/>
    <w:rsid w:val="002F1073"/>
    <w:rsid w:val="002F3D98"/>
    <w:rsid w:val="00300FA5"/>
    <w:rsid w:val="003036AF"/>
    <w:rsid w:val="00310D74"/>
    <w:rsid w:val="00310DED"/>
    <w:rsid w:val="0031256E"/>
    <w:rsid w:val="003159C8"/>
    <w:rsid w:val="0032033A"/>
    <w:rsid w:val="00324179"/>
    <w:rsid w:val="003245EA"/>
    <w:rsid w:val="00331B82"/>
    <w:rsid w:val="00333DD4"/>
    <w:rsid w:val="003362B6"/>
    <w:rsid w:val="003431FC"/>
    <w:rsid w:val="00354E27"/>
    <w:rsid w:val="003576F8"/>
    <w:rsid w:val="00365814"/>
    <w:rsid w:val="00374CCC"/>
    <w:rsid w:val="00374CE8"/>
    <w:rsid w:val="00374FB3"/>
    <w:rsid w:val="00383A40"/>
    <w:rsid w:val="00385624"/>
    <w:rsid w:val="0039277E"/>
    <w:rsid w:val="003B06AE"/>
    <w:rsid w:val="003B5ACC"/>
    <w:rsid w:val="003C1098"/>
    <w:rsid w:val="003C12F0"/>
    <w:rsid w:val="003D6C8E"/>
    <w:rsid w:val="003E0AF6"/>
    <w:rsid w:val="003E11D5"/>
    <w:rsid w:val="003E2AE7"/>
    <w:rsid w:val="003E37FE"/>
    <w:rsid w:val="003F60F4"/>
    <w:rsid w:val="003F691D"/>
    <w:rsid w:val="00413CA5"/>
    <w:rsid w:val="00421DE5"/>
    <w:rsid w:val="004306CE"/>
    <w:rsid w:val="00444874"/>
    <w:rsid w:val="004501C1"/>
    <w:rsid w:val="00455088"/>
    <w:rsid w:val="00462B97"/>
    <w:rsid w:val="00466674"/>
    <w:rsid w:val="00473D4B"/>
    <w:rsid w:val="004772A9"/>
    <w:rsid w:val="00482599"/>
    <w:rsid w:val="00483C01"/>
    <w:rsid w:val="00486A51"/>
    <w:rsid w:val="00490042"/>
    <w:rsid w:val="004B020D"/>
    <w:rsid w:val="004B4C0F"/>
    <w:rsid w:val="004B52B7"/>
    <w:rsid w:val="004E491C"/>
    <w:rsid w:val="004E6EAB"/>
    <w:rsid w:val="004F00F1"/>
    <w:rsid w:val="004F5502"/>
    <w:rsid w:val="00506AE0"/>
    <w:rsid w:val="005230A4"/>
    <w:rsid w:val="005268FC"/>
    <w:rsid w:val="005378DD"/>
    <w:rsid w:val="0054407F"/>
    <w:rsid w:val="00544624"/>
    <w:rsid w:val="00565287"/>
    <w:rsid w:val="00573192"/>
    <w:rsid w:val="00575887"/>
    <w:rsid w:val="00596379"/>
    <w:rsid w:val="0059712E"/>
    <w:rsid w:val="005C2266"/>
    <w:rsid w:val="005D3F10"/>
    <w:rsid w:val="005D4862"/>
    <w:rsid w:val="005D645E"/>
    <w:rsid w:val="005E2D77"/>
    <w:rsid w:val="005E6B22"/>
    <w:rsid w:val="005F4F97"/>
    <w:rsid w:val="006035F8"/>
    <w:rsid w:val="00604E55"/>
    <w:rsid w:val="006079F5"/>
    <w:rsid w:val="0061548A"/>
    <w:rsid w:val="0064617A"/>
    <w:rsid w:val="00651160"/>
    <w:rsid w:val="00665D18"/>
    <w:rsid w:val="00671E2C"/>
    <w:rsid w:val="0067391F"/>
    <w:rsid w:val="00673EED"/>
    <w:rsid w:val="00675B74"/>
    <w:rsid w:val="006821C0"/>
    <w:rsid w:val="00686311"/>
    <w:rsid w:val="00697A9B"/>
    <w:rsid w:val="006A094C"/>
    <w:rsid w:val="006A27CF"/>
    <w:rsid w:val="006A53C4"/>
    <w:rsid w:val="006A57DC"/>
    <w:rsid w:val="006A5FC4"/>
    <w:rsid w:val="006C2F30"/>
    <w:rsid w:val="006D6276"/>
    <w:rsid w:val="00704681"/>
    <w:rsid w:val="00704F49"/>
    <w:rsid w:val="00705F08"/>
    <w:rsid w:val="00710019"/>
    <w:rsid w:val="00710143"/>
    <w:rsid w:val="00710AE4"/>
    <w:rsid w:val="00712F78"/>
    <w:rsid w:val="0071734F"/>
    <w:rsid w:val="00717B1B"/>
    <w:rsid w:val="007217E4"/>
    <w:rsid w:val="00724F5F"/>
    <w:rsid w:val="00743BFA"/>
    <w:rsid w:val="00743D22"/>
    <w:rsid w:val="0075478A"/>
    <w:rsid w:val="00755FC7"/>
    <w:rsid w:val="00764B7A"/>
    <w:rsid w:val="00765D0A"/>
    <w:rsid w:val="00766F64"/>
    <w:rsid w:val="00772FD1"/>
    <w:rsid w:val="0077306F"/>
    <w:rsid w:val="0077553E"/>
    <w:rsid w:val="00776105"/>
    <w:rsid w:val="00790118"/>
    <w:rsid w:val="00790A60"/>
    <w:rsid w:val="007A78DA"/>
    <w:rsid w:val="007C0635"/>
    <w:rsid w:val="007C591F"/>
    <w:rsid w:val="007D1C46"/>
    <w:rsid w:val="007D7955"/>
    <w:rsid w:val="007E6FC1"/>
    <w:rsid w:val="007F1F12"/>
    <w:rsid w:val="00802DE6"/>
    <w:rsid w:val="00812B37"/>
    <w:rsid w:val="00820347"/>
    <w:rsid w:val="00823F28"/>
    <w:rsid w:val="008267BD"/>
    <w:rsid w:val="0083604A"/>
    <w:rsid w:val="008411E3"/>
    <w:rsid w:val="00850110"/>
    <w:rsid w:val="008513DF"/>
    <w:rsid w:val="00855F38"/>
    <w:rsid w:val="00860E08"/>
    <w:rsid w:val="008613F3"/>
    <w:rsid w:val="008702DD"/>
    <w:rsid w:val="00891758"/>
    <w:rsid w:val="00893E69"/>
    <w:rsid w:val="008A3671"/>
    <w:rsid w:val="008A40B2"/>
    <w:rsid w:val="008B0514"/>
    <w:rsid w:val="008C33B8"/>
    <w:rsid w:val="008C71A2"/>
    <w:rsid w:val="008D1228"/>
    <w:rsid w:val="008D4FAE"/>
    <w:rsid w:val="008E1E71"/>
    <w:rsid w:val="008E3C64"/>
    <w:rsid w:val="008E55F2"/>
    <w:rsid w:val="008F177C"/>
    <w:rsid w:val="008F6BD2"/>
    <w:rsid w:val="00907237"/>
    <w:rsid w:val="00911683"/>
    <w:rsid w:val="00914682"/>
    <w:rsid w:val="009235E0"/>
    <w:rsid w:val="00923D80"/>
    <w:rsid w:val="00931B94"/>
    <w:rsid w:val="00935D5C"/>
    <w:rsid w:val="00937CBB"/>
    <w:rsid w:val="0094531D"/>
    <w:rsid w:val="00947C23"/>
    <w:rsid w:val="00951596"/>
    <w:rsid w:val="009547AD"/>
    <w:rsid w:val="00974A39"/>
    <w:rsid w:val="00995A19"/>
    <w:rsid w:val="0099618D"/>
    <w:rsid w:val="009A1490"/>
    <w:rsid w:val="009A184B"/>
    <w:rsid w:val="009A6CD1"/>
    <w:rsid w:val="009A7650"/>
    <w:rsid w:val="009C0FFA"/>
    <w:rsid w:val="009C7152"/>
    <w:rsid w:val="009D04AC"/>
    <w:rsid w:val="009D7532"/>
    <w:rsid w:val="009D7872"/>
    <w:rsid w:val="009E3D3A"/>
    <w:rsid w:val="00A0335D"/>
    <w:rsid w:val="00A03DA9"/>
    <w:rsid w:val="00A10A65"/>
    <w:rsid w:val="00A12A0B"/>
    <w:rsid w:val="00A17645"/>
    <w:rsid w:val="00A213ED"/>
    <w:rsid w:val="00A30C66"/>
    <w:rsid w:val="00A3331C"/>
    <w:rsid w:val="00A35DEC"/>
    <w:rsid w:val="00A360ED"/>
    <w:rsid w:val="00A45261"/>
    <w:rsid w:val="00A530FC"/>
    <w:rsid w:val="00A57676"/>
    <w:rsid w:val="00A71054"/>
    <w:rsid w:val="00A71D88"/>
    <w:rsid w:val="00A7578C"/>
    <w:rsid w:val="00A76263"/>
    <w:rsid w:val="00A77039"/>
    <w:rsid w:val="00A77FF0"/>
    <w:rsid w:val="00A85FE6"/>
    <w:rsid w:val="00A94B2D"/>
    <w:rsid w:val="00A96987"/>
    <w:rsid w:val="00AA57FE"/>
    <w:rsid w:val="00AD07CA"/>
    <w:rsid w:val="00AD3942"/>
    <w:rsid w:val="00AD5099"/>
    <w:rsid w:val="00AE613B"/>
    <w:rsid w:val="00AE617F"/>
    <w:rsid w:val="00AF00F9"/>
    <w:rsid w:val="00AF2A01"/>
    <w:rsid w:val="00B01C11"/>
    <w:rsid w:val="00B05393"/>
    <w:rsid w:val="00B05B0C"/>
    <w:rsid w:val="00B079BC"/>
    <w:rsid w:val="00B125F8"/>
    <w:rsid w:val="00B2582C"/>
    <w:rsid w:val="00B34552"/>
    <w:rsid w:val="00B35BCE"/>
    <w:rsid w:val="00B425B2"/>
    <w:rsid w:val="00B52DC8"/>
    <w:rsid w:val="00B629B5"/>
    <w:rsid w:val="00B6548B"/>
    <w:rsid w:val="00B665A9"/>
    <w:rsid w:val="00B73FD0"/>
    <w:rsid w:val="00B810BD"/>
    <w:rsid w:val="00B83E1A"/>
    <w:rsid w:val="00B85E1F"/>
    <w:rsid w:val="00B87650"/>
    <w:rsid w:val="00B933BF"/>
    <w:rsid w:val="00B93894"/>
    <w:rsid w:val="00B97620"/>
    <w:rsid w:val="00BC37CF"/>
    <w:rsid w:val="00BC4BF6"/>
    <w:rsid w:val="00BD3D1B"/>
    <w:rsid w:val="00BE3142"/>
    <w:rsid w:val="00BE4ADB"/>
    <w:rsid w:val="00BF05B9"/>
    <w:rsid w:val="00BF0A1B"/>
    <w:rsid w:val="00BF3B69"/>
    <w:rsid w:val="00BF5512"/>
    <w:rsid w:val="00BF5D98"/>
    <w:rsid w:val="00C111E7"/>
    <w:rsid w:val="00C11B78"/>
    <w:rsid w:val="00C12DB5"/>
    <w:rsid w:val="00C172E0"/>
    <w:rsid w:val="00C267E8"/>
    <w:rsid w:val="00C4306F"/>
    <w:rsid w:val="00C557B5"/>
    <w:rsid w:val="00C57660"/>
    <w:rsid w:val="00C63370"/>
    <w:rsid w:val="00C76801"/>
    <w:rsid w:val="00C774B8"/>
    <w:rsid w:val="00C81879"/>
    <w:rsid w:val="00C8256B"/>
    <w:rsid w:val="00C82C5F"/>
    <w:rsid w:val="00C8371E"/>
    <w:rsid w:val="00C93AFC"/>
    <w:rsid w:val="00C96D1D"/>
    <w:rsid w:val="00C96D28"/>
    <w:rsid w:val="00CA53A9"/>
    <w:rsid w:val="00CA5D39"/>
    <w:rsid w:val="00CA5DE5"/>
    <w:rsid w:val="00CB44B2"/>
    <w:rsid w:val="00CB5527"/>
    <w:rsid w:val="00CC0E73"/>
    <w:rsid w:val="00CC1E62"/>
    <w:rsid w:val="00CC4050"/>
    <w:rsid w:val="00CC4491"/>
    <w:rsid w:val="00CC5881"/>
    <w:rsid w:val="00CC6342"/>
    <w:rsid w:val="00CC6888"/>
    <w:rsid w:val="00CD37B6"/>
    <w:rsid w:val="00CD5BEA"/>
    <w:rsid w:val="00CF6C39"/>
    <w:rsid w:val="00D06465"/>
    <w:rsid w:val="00D076A0"/>
    <w:rsid w:val="00D101D3"/>
    <w:rsid w:val="00D13104"/>
    <w:rsid w:val="00D24C19"/>
    <w:rsid w:val="00D30654"/>
    <w:rsid w:val="00D436BD"/>
    <w:rsid w:val="00D43B09"/>
    <w:rsid w:val="00D4463D"/>
    <w:rsid w:val="00D50154"/>
    <w:rsid w:val="00D506D2"/>
    <w:rsid w:val="00D509C5"/>
    <w:rsid w:val="00D53536"/>
    <w:rsid w:val="00D55CC5"/>
    <w:rsid w:val="00D57F8C"/>
    <w:rsid w:val="00D609A8"/>
    <w:rsid w:val="00D658F2"/>
    <w:rsid w:val="00D830A3"/>
    <w:rsid w:val="00D85746"/>
    <w:rsid w:val="00D87223"/>
    <w:rsid w:val="00D961E6"/>
    <w:rsid w:val="00DB1DDA"/>
    <w:rsid w:val="00DB238B"/>
    <w:rsid w:val="00DB26FD"/>
    <w:rsid w:val="00DB3180"/>
    <w:rsid w:val="00DC08CB"/>
    <w:rsid w:val="00DC2232"/>
    <w:rsid w:val="00DC2BB1"/>
    <w:rsid w:val="00DF0E08"/>
    <w:rsid w:val="00DF2954"/>
    <w:rsid w:val="00E14113"/>
    <w:rsid w:val="00E148FF"/>
    <w:rsid w:val="00E249E2"/>
    <w:rsid w:val="00E31B0C"/>
    <w:rsid w:val="00E370F1"/>
    <w:rsid w:val="00E44008"/>
    <w:rsid w:val="00E442D4"/>
    <w:rsid w:val="00E46980"/>
    <w:rsid w:val="00E56CA4"/>
    <w:rsid w:val="00E57697"/>
    <w:rsid w:val="00E67D38"/>
    <w:rsid w:val="00E73238"/>
    <w:rsid w:val="00E8076A"/>
    <w:rsid w:val="00E82E0F"/>
    <w:rsid w:val="00E94559"/>
    <w:rsid w:val="00E96160"/>
    <w:rsid w:val="00E97708"/>
    <w:rsid w:val="00EA294C"/>
    <w:rsid w:val="00EA3ADE"/>
    <w:rsid w:val="00EC0BEF"/>
    <w:rsid w:val="00EC3AB0"/>
    <w:rsid w:val="00EC6300"/>
    <w:rsid w:val="00EC65DA"/>
    <w:rsid w:val="00EC6F85"/>
    <w:rsid w:val="00ED1758"/>
    <w:rsid w:val="00EE3564"/>
    <w:rsid w:val="00EF631E"/>
    <w:rsid w:val="00F03487"/>
    <w:rsid w:val="00F0422D"/>
    <w:rsid w:val="00F06521"/>
    <w:rsid w:val="00F116F9"/>
    <w:rsid w:val="00F13217"/>
    <w:rsid w:val="00F176B9"/>
    <w:rsid w:val="00F20A63"/>
    <w:rsid w:val="00F24259"/>
    <w:rsid w:val="00F25755"/>
    <w:rsid w:val="00F25C4F"/>
    <w:rsid w:val="00F36D77"/>
    <w:rsid w:val="00F4110C"/>
    <w:rsid w:val="00F55ECC"/>
    <w:rsid w:val="00F642AE"/>
    <w:rsid w:val="00F7322B"/>
    <w:rsid w:val="00F7747B"/>
    <w:rsid w:val="00F80484"/>
    <w:rsid w:val="00F80866"/>
    <w:rsid w:val="00F816BF"/>
    <w:rsid w:val="00FA3F27"/>
    <w:rsid w:val="00FB2B19"/>
    <w:rsid w:val="00FB59BB"/>
    <w:rsid w:val="00FC3497"/>
    <w:rsid w:val="00FC4B96"/>
    <w:rsid w:val="00FC52AF"/>
    <w:rsid w:val="00FC60EB"/>
    <w:rsid w:val="00FF179B"/>
    <w:rsid w:val="00FF4C7A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DB4E86B"/>
  <w15:docId w15:val="{2EAA627B-6B3B-4096-836B-3184A53A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85FE6"/>
  </w:style>
  <w:style w:type="paragraph" w:styleId="Nadpis1">
    <w:name w:val="heading 1"/>
    <w:basedOn w:val="Normln"/>
    <w:next w:val="Normln"/>
    <w:qFormat/>
    <w:rsid w:val="00A85FE6"/>
    <w:pPr>
      <w:keepNext/>
      <w:jc w:val="center"/>
      <w:outlineLvl w:val="0"/>
    </w:pPr>
    <w:rPr>
      <w:sz w:val="24"/>
    </w:rPr>
  </w:style>
  <w:style w:type="paragraph" w:styleId="Nadpis2">
    <w:name w:val="heading 2"/>
    <w:basedOn w:val="Normln"/>
    <w:next w:val="Normln"/>
    <w:qFormat/>
    <w:rsid w:val="00A85FE6"/>
    <w:pPr>
      <w:keepNext/>
      <w:ind w:right="1814"/>
      <w:jc w:val="both"/>
      <w:outlineLvl w:val="1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50C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368B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368B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A85FE6"/>
    <w:rPr>
      <w:color w:val="0000FF"/>
      <w:u w:val="single"/>
    </w:rPr>
  </w:style>
  <w:style w:type="paragraph" w:styleId="Zhlav">
    <w:name w:val="header"/>
    <w:basedOn w:val="Normln"/>
    <w:link w:val="ZhlavChar"/>
    <w:rsid w:val="00A85FE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85FE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85FE6"/>
    <w:pPr>
      <w:pBdr>
        <w:top w:val="single" w:sz="4" w:space="1" w:color="auto"/>
      </w:pBdr>
      <w:jc w:val="both"/>
    </w:pPr>
    <w:rPr>
      <w:sz w:val="24"/>
    </w:rPr>
  </w:style>
  <w:style w:type="character" w:styleId="Sledovanodkaz">
    <w:name w:val="FollowedHyperlink"/>
    <w:basedOn w:val="Standardnpsmoodstavce"/>
    <w:rsid w:val="005E6B22"/>
    <w:rPr>
      <w:color w:val="800080"/>
      <w:u w:val="single"/>
    </w:rPr>
  </w:style>
  <w:style w:type="paragraph" w:styleId="Textbubliny">
    <w:name w:val="Balloon Text"/>
    <w:basedOn w:val="Normln"/>
    <w:semiHidden/>
    <w:rsid w:val="00F36D7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8A40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B05B0C"/>
    <w:rPr>
      <w:b/>
      <w:bCs/>
    </w:rPr>
  </w:style>
  <w:style w:type="character" w:styleId="Zdraznn">
    <w:name w:val="Emphasis"/>
    <w:basedOn w:val="Standardnpsmoodstavce"/>
    <w:uiPriority w:val="20"/>
    <w:qFormat/>
    <w:rsid w:val="00297303"/>
    <w:rPr>
      <w:i/>
      <w:iCs/>
    </w:rPr>
  </w:style>
  <w:style w:type="paragraph" w:styleId="Nzev">
    <w:name w:val="Title"/>
    <w:basedOn w:val="Normln"/>
    <w:next w:val="Normln"/>
    <w:link w:val="NzevChar"/>
    <w:qFormat/>
    <w:rsid w:val="00765D0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765D0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65D0A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65D0A"/>
  </w:style>
  <w:style w:type="character" w:styleId="Znakapoznpodarou">
    <w:name w:val="footnote reference"/>
    <w:basedOn w:val="Standardnpsmoodstavce"/>
    <w:uiPriority w:val="99"/>
    <w:semiHidden/>
    <w:unhideWhenUsed/>
    <w:rsid w:val="00765D0A"/>
    <w:rPr>
      <w:vertAlign w:val="superscript"/>
    </w:rPr>
  </w:style>
  <w:style w:type="character" w:customStyle="1" w:styleId="ZpatChar">
    <w:name w:val="Zápatí Char"/>
    <w:basedOn w:val="Standardnpsmoodstavce"/>
    <w:link w:val="Zpat"/>
    <w:uiPriority w:val="99"/>
    <w:rsid w:val="00310D74"/>
  </w:style>
  <w:style w:type="paragraph" w:styleId="Bezmezer">
    <w:name w:val="No Spacing"/>
    <w:uiPriority w:val="1"/>
    <w:qFormat/>
    <w:rsid w:val="00911683"/>
  </w:style>
  <w:style w:type="paragraph" w:styleId="Odstavecseseznamem">
    <w:name w:val="List Paragraph"/>
    <w:basedOn w:val="Normln"/>
    <w:uiPriority w:val="34"/>
    <w:qFormat/>
    <w:rsid w:val="004B52B7"/>
    <w:pPr>
      <w:ind w:left="708"/>
    </w:pPr>
  </w:style>
  <w:style w:type="character" w:customStyle="1" w:styleId="ZhlavChar">
    <w:name w:val="Záhlaví Char"/>
    <w:basedOn w:val="Standardnpsmoodstavce"/>
    <w:link w:val="Zhlav"/>
    <w:rsid w:val="00860E08"/>
  </w:style>
  <w:style w:type="paragraph" w:styleId="Zkladntext2">
    <w:name w:val="Body Text 2"/>
    <w:basedOn w:val="Normln"/>
    <w:link w:val="Zkladntext2Char"/>
    <w:rsid w:val="00DF0E0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DF0E08"/>
  </w:style>
  <w:style w:type="paragraph" w:styleId="Podtitul">
    <w:name w:val="Subtitle"/>
    <w:basedOn w:val="Normln"/>
    <w:next w:val="Normln"/>
    <w:link w:val="PodtitulChar"/>
    <w:uiPriority w:val="11"/>
    <w:qFormat/>
    <w:rsid w:val="00D509C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D509C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368B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368B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1368B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1368BA"/>
    <w:rPr>
      <w:sz w:val="16"/>
      <w:szCs w:val="16"/>
    </w:rPr>
  </w:style>
  <w:style w:type="paragraph" w:customStyle="1" w:styleId="textybod">
    <w:name w:val="texty bodů"/>
    <w:basedOn w:val="Normln"/>
    <w:rsid w:val="001368BA"/>
    <w:pPr>
      <w:ind w:right="284"/>
    </w:pPr>
    <w:rPr>
      <w:i/>
      <w:sz w:val="22"/>
    </w:rPr>
  </w:style>
  <w:style w:type="character" w:styleId="Odkaznakoment">
    <w:name w:val="annotation reference"/>
    <w:rsid w:val="001368BA"/>
    <w:rPr>
      <w:sz w:val="16"/>
      <w:szCs w:val="16"/>
    </w:rPr>
  </w:style>
  <w:style w:type="paragraph" w:styleId="Textkomente">
    <w:name w:val="annotation text"/>
    <w:basedOn w:val="Normln"/>
    <w:link w:val="TextkomenteChar"/>
    <w:rsid w:val="001368BA"/>
    <w:pPr>
      <w:suppressAutoHyphens/>
      <w:jc w:val="both"/>
    </w:pPr>
    <w:rPr>
      <w:rFonts w:ascii="Arial" w:hAnsi="Arial"/>
    </w:rPr>
  </w:style>
  <w:style w:type="character" w:customStyle="1" w:styleId="TextkomenteChar">
    <w:name w:val="Text komentáře Char"/>
    <w:basedOn w:val="Standardnpsmoodstavce"/>
    <w:link w:val="Textkomente"/>
    <w:rsid w:val="001368BA"/>
    <w:rPr>
      <w:rFonts w:ascii="Arial" w:hAnsi="Arial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50C5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rmal1Char">
    <w:name w:val="Normal 1 Char"/>
    <w:link w:val="Normal1"/>
    <w:locked/>
    <w:rsid w:val="00374CCC"/>
  </w:style>
  <w:style w:type="paragraph" w:customStyle="1" w:styleId="Normal1">
    <w:name w:val="Normal 1"/>
    <w:basedOn w:val="Normln"/>
    <w:link w:val="Normal1Char"/>
    <w:rsid w:val="00374CCC"/>
    <w:pPr>
      <w:spacing w:before="120" w:after="120"/>
      <w:ind w:left="709"/>
      <w:jc w:val="both"/>
    </w:pPr>
  </w:style>
  <w:style w:type="paragraph" w:customStyle="1" w:styleId="Styl2">
    <w:name w:val="Styl2"/>
    <w:basedOn w:val="Normln"/>
    <w:autoRedefine/>
    <w:rsid w:val="00EE3564"/>
    <w:pPr>
      <w:ind w:left="4956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ratislavova.cz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hyperlink" Target="mailto:info@vratislavova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Hlavi&#269;ka%20zna&#269;k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značka</Template>
  <TotalTime>1</TotalTime>
  <Pages>1</Pages>
  <Words>211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o uvolnění žáka z vyučování</vt:lpstr>
    </vt:vector>
  </TitlesOfParts>
  <Company>HP</Company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uvolnění žáka z vyučování</dc:title>
  <dc:creator>User</dc:creator>
  <cp:lastModifiedBy>Jiří Trunda</cp:lastModifiedBy>
  <cp:revision>2</cp:revision>
  <cp:lastPrinted>2016-12-21T12:24:00Z</cp:lastPrinted>
  <dcterms:created xsi:type="dcterms:W3CDTF">2017-04-20T05:31:00Z</dcterms:created>
  <dcterms:modified xsi:type="dcterms:W3CDTF">2017-04-20T05:31:00Z</dcterms:modified>
</cp:coreProperties>
</file>