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40035" w14:textId="77777777" w:rsidR="005F4798" w:rsidRPr="000B47D1" w:rsidRDefault="005F4798" w:rsidP="00347EBA">
      <w:pPr>
        <w:spacing w:before="0" w:after="0" w:line="240" w:lineRule="auto"/>
        <w:jc w:val="center"/>
        <w:rPr>
          <w:b/>
          <w:sz w:val="36"/>
          <w:szCs w:val="36"/>
        </w:rPr>
      </w:pPr>
      <w:r w:rsidRPr="000B47D1">
        <w:rPr>
          <w:b/>
          <w:sz w:val="36"/>
          <w:szCs w:val="36"/>
        </w:rPr>
        <w:t>Záväzn</w:t>
      </w:r>
      <w:r w:rsidR="000B47D1" w:rsidRPr="000B47D1">
        <w:rPr>
          <w:b/>
          <w:sz w:val="36"/>
          <w:szCs w:val="36"/>
        </w:rPr>
        <w:t>á</w:t>
      </w:r>
      <w:r w:rsidRPr="000B47D1">
        <w:rPr>
          <w:b/>
          <w:sz w:val="36"/>
          <w:szCs w:val="36"/>
        </w:rPr>
        <w:t xml:space="preserve"> prihl</w:t>
      </w:r>
      <w:r w:rsidR="000B47D1" w:rsidRPr="000B47D1">
        <w:rPr>
          <w:b/>
          <w:sz w:val="36"/>
          <w:szCs w:val="36"/>
        </w:rPr>
        <w:t>áška na</w:t>
      </w:r>
      <w:r w:rsidRPr="000B47D1">
        <w:rPr>
          <w:b/>
          <w:sz w:val="36"/>
          <w:szCs w:val="36"/>
        </w:rPr>
        <w:t xml:space="preserve"> stravovanie v školskej jedálni</w:t>
      </w:r>
    </w:p>
    <w:p w14:paraId="61A8D069" w14:textId="1B2C49C0" w:rsidR="000172E5" w:rsidRPr="000B47D1" w:rsidRDefault="00C06E83" w:rsidP="00347EBA">
      <w:pPr>
        <w:spacing w:before="0" w:after="0" w:line="240" w:lineRule="auto"/>
        <w:jc w:val="center"/>
        <w:rPr>
          <w:b/>
          <w:sz w:val="36"/>
          <w:szCs w:val="36"/>
        </w:rPr>
      </w:pPr>
      <w:r w:rsidRPr="000B47D1">
        <w:rPr>
          <w:b/>
          <w:sz w:val="36"/>
          <w:szCs w:val="36"/>
        </w:rPr>
        <w:t xml:space="preserve"> </w:t>
      </w:r>
      <w:r w:rsidR="005746D1" w:rsidRPr="000B47D1">
        <w:rPr>
          <w:b/>
          <w:sz w:val="36"/>
          <w:szCs w:val="36"/>
        </w:rPr>
        <w:t>na školský rok 202</w:t>
      </w:r>
      <w:r w:rsidR="00A82D85">
        <w:rPr>
          <w:b/>
          <w:sz w:val="36"/>
          <w:szCs w:val="36"/>
        </w:rPr>
        <w:t>3</w:t>
      </w:r>
      <w:r w:rsidR="005746D1" w:rsidRPr="000B47D1">
        <w:rPr>
          <w:b/>
          <w:sz w:val="36"/>
          <w:szCs w:val="36"/>
        </w:rPr>
        <w:t>/202</w:t>
      </w:r>
      <w:r w:rsidR="00A82D85">
        <w:rPr>
          <w:b/>
          <w:sz w:val="36"/>
          <w:szCs w:val="36"/>
        </w:rPr>
        <w:t>4</w:t>
      </w:r>
    </w:p>
    <w:p w14:paraId="24504036" w14:textId="77777777" w:rsidR="005F4798" w:rsidRDefault="005F4798" w:rsidP="00347EBA">
      <w:pPr>
        <w:spacing w:before="0" w:after="0" w:line="240" w:lineRule="auto"/>
        <w:rPr>
          <w:b/>
        </w:rPr>
      </w:pPr>
    </w:p>
    <w:tbl>
      <w:tblPr>
        <w:tblStyle w:val="Mriekatabuky"/>
        <w:tblpPr w:leftFromText="141" w:rightFromText="141" w:vertAnchor="page" w:horzAnchor="margin" w:tblpY="3361"/>
        <w:tblW w:w="53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3126"/>
        <w:gridCol w:w="991"/>
        <w:gridCol w:w="2836"/>
      </w:tblGrid>
      <w:tr w:rsidR="00347EBA" w:rsidRPr="00637200" w14:paraId="0C163178" w14:textId="77777777" w:rsidTr="00347EBA">
        <w:trPr>
          <w:trHeight w:val="381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bottom"/>
          </w:tcPr>
          <w:p w14:paraId="35BC18F5" w14:textId="77777777" w:rsidR="00347EBA" w:rsidRPr="00637200" w:rsidRDefault="00347EBA" w:rsidP="00347EBA">
            <w:pPr>
              <w:pStyle w:val="Nadpis1"/>
            </w:pPr>
            <w:r>
              <w:t>Meno a priezvisko dieťaťa/žiaka</w:t>
            </w:r>
          </w:p>
        </w:tc>
      </w:tr>
      <w:tr w:rsidR="00347EBA" w:rsidRPr="00846B76" w14:paraId="208BA88F" w14:textId="77777777" w:rsidTr="00347EBA">
        <w:trPr>
          <w:trHeight w:val="352"/>
        </w:trPr>
        <w:sdt>
          <w:sdtPr>
            <w:id w:val="1621259925"/>
            <w:placeholder>
              <w:docPart w:val="F183C2788C3140308D204B4FCFEA5840"/>
            </w:placeholder>
            <w:temporary/>
            <w:showingPlcHdr/>
            <w15:appearance w15:val="hidden"/>
          </w:sdtPr>
          <w:sdtContent>
            <w:tc>
              <w:tcPr>
                <w:tcW w:w="1499" w:type="pct"/>
                <w:vAlign w:val="bottom"/>
              </w:tcPr>
              <w:p w14:paraId="4A74807D" w14:textId="77777777" w:rsidR="00347EBA" w:rsidRPr="00637200" w:rsidRDefault="00347EBA" w:rsidP="00347EBA">
                <w:pPr>
                  <w:pStyle w:val="Normlnysozarkami"/>
                  <w:spacing w:before="0"/>
                  <w:ind w:left="37"/>
                </w:pPr>
                <w:r w:rsidRPr="00637200">
                  <w:rPr>
                    <w:lang w:bidi="sk-SK"/>
                  </w:rPr>
                  <w:t>Meno</w:t>
                </w:r>
              </w:p>
            </w:tc>
          </w:sdtContent>
        </w:sdt>
        <w:tc>
          <w:tcPr>
            <w:tcW w:w="3501" w:type="pct"/>
            <w:gridSpan w:val="3"/>
            <w:tcBorders>
              <w:bottom w:val="single" w:sz="4" w:space="0" w:color="auto"/>
            </w:tcBorders>
            <w:vAlign w:val="bottom"/>
          </w:tcPr>
          <w:p w14:paraId="72722894" w14:textId="77777777" w:rsidR="00347EBA" w:rsidRPr="00846B76" w:rsidRDefault="00347EBA" w:rsidP="00347EBA">
            <w:pPr>
              <w:spacing w:before="0"/>
              <w:ind w:left="37"/>
            </w:pPr>
          </w:p>
        </w:tc>
      </w:tr>
      <w:tr w:rsidR="00347EBA" w:rsidRPr="00846B76" w14:paraId="6C1D7525" w14:textId="77777777" w:rsidTr="00347EBA">
        <w:trPr>
          <w:trHeight w:val="352"/>
        </w:trPr>
        <w:sdt>
          <w:sdtPr>
            <w:id w:val="-1470592894"/>
            <w:placeholder>
              <w:docPart w:val="A8DDC290AB7049B8A1A133C49172FA16"/>
            </w:placeholder>
            <w:temporary/>
            <w:showingPlcHdr/>
            <w15:appearance w15:val="hidden"/>
          </w:sdtPr>
          <w:sdtContent>
            <w:tc>
              <w:tcPr>
                <w:tcW w:w="1499" w:type="pct"/>
                <w:vAlign w:val="bottom"/>
              </w:tcPr>
              <w:p w14:paraId="28CE33EB" w14:textId="77777777" w:rsidR="00347EBA" w:rsidRPr="00637200" w:rsidRDefault="00347EBA" w:rsidP="00347EBA">
                <w:pPr>
                  <w:pStyle w:val="Normlnysozarkami"/>
                  <w:spacing w:before="0"/>
                  <w:ind w:left="37"/>
                </w:pPr>
                <w:r w:rsidRPr="00637200">
                  <w:rPr>
                    <w:lang w:bidi="sk-SK"/>
                  </w:rPr>
                  <w:t>Priezvisko</w:t>
                </w:r>
              </w:p>
            </w:tc>
          </w:sdtContent>
        </w:sdt>
        <w:tc>
          <w:tcPr>
            <w:tcW w:w="350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AA7A2B" w14:textId="77777777" w:rsidR="00347EBA" w:rsidRPr="00846B76" w:rsidRDefault="00347EBA" w:rsidP="00347EBA">
            <w:pPr>
              <w:spacing w:before="0"/>
              <w:ind w:left="37"/>
            </w:pPr>
          </w:p>
        </w:tc>
      </w:tr>
      <w:tr w:rsidR="00347EBA" w:rsidRPr="00846B76" w14:paraId="775C558A" w14:textId="77777777" w:rsidTr="00347EBA">
        <w:trPr>
          <w:trHeight w:val="568"/>
        </w:trPr>
        <w:tc>
          <w:tcPr>
            <w:tcW w:w="1499" w:type="pct"/>
            <w:vAlign w:val="bottom"/>
          </w:tcPr>
          <w:p w14:paraId="41240F1E" w14:textId="77777777" w:rsidR="005047E4" w:rsidRDefault="00347EBA" w:rsidP="00347EBA">
            <w:pPr>
              <w:pStyle w:val="Normlnysozarkami"/>
              <w:spacing w:before="0"/>
              <w:ind w:left="37"/>
              <w:rPr>
                <w:sz w:val="24"/>
                <w:szCs w:val="24"/>
              </w:rPr>
            </w:pPr>
            <w:r w:rsidRPr="000B47D1">
              <w:rPr>
                <w:b/>
                <w:sz w:val="24"/>
                <w:szCs w:val="24"/>
              </w:rPr>
              <w:t>Škola</w:t>
            </w:r>
            <w:r w:rsidRPr="000B47D1">
              <w:rPr>
                <w:sz w:val="24"/>
                <w:szCs w:val="24"/>
              </w:rPr>
              <w:t xml:space="preserve"> (ZŠ Jarná/</w:t>
            </w:r>
            <w:r>
              <w:rPr>
                <w:sz w:val="24"/>
                <w:szCs w:val="24"/>
              </w:rPr>
              <w:t xml:space="preserve">   </w:t>
            </w:r>
          </w:p>
          <w:p w14:paraId="1F64C359" w14:textId="77777777" w:rsidR="00347EBA" w:rsidRPr="000B47D1" w:rsidRDefault="00347EBA" w:rsidP="00347EBA">
            <w:pPr>
              <w:pStyle w:val="Normlnysozarkami"/>
              <w:spacing w:before="0"/>
              <w:ind w:left="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0B47D1">
              <w:rPr>
                <w:sz w:val="24"/>
                <w:szCs w:val="24"/>
              </w:rPr>
              <w:t>ZŠ Letná/MŠ Letná)</w:t>
            </w:r>
          </w:p>
        </w:tc>
        <w:tc>
          <w:tcPr>
            <w:tcW w:w="157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A6F1D0" w14:textId="77777777" w:rsidR="00347EBA" w:rsidRPr="00846B76" w:rsidRDefault="00347EBA" w:rsidP="00347EBA">
            <w:pPr>
              <w:spacing w:before="0"/>
              <w:ind w:left="37"/>
            </w:pPr>
          </w:p>
        </w:tc>
        <w:tc>
          <w:tcPr>
            <w:tcW w:w="499" w:type="pct"/>
            <w:tcBorders>
              <w:top w:val="single" w:sz="4" w:space="0" w:color="auto"/>
            </w:tcBorders>
            <w:vAlign w:val="bottom"/>
          </w:tcPr>
          <w:p w14:paraId="5A97B983" w14:textId="77777777" w:rsidR="00347EBA" w:rsidRDefault="00347EBA" w:rsidP="00347EBA">
            <w:pPr>
              <w:spacing w:before="0"/>
              <w:ind w:left="37"/>
            </w:pPr>
            <w:r>
              <w:t>Trieda</w:t>
            </w:r>
          </w:p>
        </w:tc>
        <w:tc>
          <w:tcPr>
            <w:tcW w:w="142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B4C7A9" w14:textId="77777777" w:rsidR="00347EBA" w:rsidRPr="00846B76" w:rsidRDefault="00347EBA" w:rsidP="00347EBA">
            <w:pPr>
              <w:spacing w:before="0"/>
              <w:ind w:left="37"/>
            </w:pPr>
          </w:p>
        </w:tc>
      </w:tr>
      <w:tr w:rsidR="00347EBA" w:rsidRPr="00846B76" w14:paraId="5B5C46C3" w14:textId="77777777" w:rsidTr="00347EBA">
        <w:trPr>
          <w:trHeight w:val="352"/>
        </w:trPr>
        <w:tc>
          <w:tcPr>
            <w:tcW w:w="1499" w:type="pct"/>
            <w:vAlign w:val="bottom"/>
          </w:tcPr>
          <w:p w14:paraId="2C4A8359" w14:textId="77777777" w:rsidR="00347EBA" w:rsidRPr="00637200" w:rsidRDefault="00347EBA" w:rsidP="00347EBA">
            <w:pPr>
              <w:pStyle w:val="Normlnysozarkami"/>
              <w:spacing w:before="0"/>
              <w:ind w:left="37"/>
            </w:pPr>
            <w:r>
              <w:t>Bydlisko</w:t>
            </w:r>
          </w:p>
        </w:tc>
        <w:tc>
          <w:tcPr>
            <w:tcW w:w="3501" w:type="pct"/>
            <w:gridSpan w:val="3"/>
            <w:tcBorders>
              <w:bottom w:val="single" w:sz="4" w:space="0" w:color="auto"/>
            </w:tcBorders>
            <w:vAlign w:val="bottom"/>
          </w:tcPr>
          <w:p w14:paraId="419DBCAE" w14:textId="77777777" w:rsidR="00347EBA" w:rsidRPr="00846B76" w:rsidRDefault="00347EBA" w:rsidP="00347EBA">
            <w:pPr>
              <w:spacing w:before="0"/>
              <w:ind w:left="37"/>
            </w:pPr>
          </w:p>
        </w:tc>
      </w:tr>
      <w:tr w:rsidR="00347EBA" w:rsidRPr="00846B76" w14:paraId="4D64A312" w14:textId="77777777" w:rsidTr="00347EBA">
        <w:trPr>
          <w:trHeight w:val="35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E1381B9" w14:textId="77777777" w:rsidR="00347EBA" w:rsidRPr="00846B76" w:rsidRDefault="00347EBA" w:rsidP="00347EBA">
            <w:pPr>
              <w:ind w:left="37"/>
              <w:rPr>
                <w:rFonts w:asciiTheme="majorHAnsi" w:hAnsiTheme="majorHAnsi"/>
                <w:b/>
                <w:sz w:val="8"/>
              </w:rPr>
            </w:pPr>
          </w:p>
        </w:tc>
      </w:tr>
      <w:tr w:rsidR="00347EBA" w:rsidRPr="00846B76" w14:paraId="6EAD11D6" w14:textId="77777777" w:rsidTr="00347EBA">
        <w:trPr>
          <w:trHeight w:val="371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bottom"/>
          </w:tcPr>
          <w:p w14:paraId="28D0D5F6" w14:textId="77777777" w:rsidR="00347EBA" w:rsidRPr="00846B76" w:rsidRDefault="00347EBA" w:rsidP="00347EBA">
            <w:pPr>
              <w:pStyle w:val="Nadpis1"/>
              <w:ind w:left="37"/>
            </w:pPr>
            <w:r>
              <w:t>Rodič 1 údaje:</w:t>
            </w:r>
          </w:p>
        </w:tc>
      </w:tr>
      <w:tr w:rsidR="00347EBA" w:rsidRPr="00846B76" w14:paraId="11D35B46" w14:textId="77777777" w:rsidTr="00347EBA">
        <w:trPr>
          <w:trHeight w:val="352"/>
        </w:trPr>
        <w:sdt>
          <w:sdtPr>
            <w:id w:val="-2047821762"/>
            <w:placeholder>
              <w:docPart w:val="8CEA76A2ACFF4E00AC79A315628BD0C9"/>
            </w:placeholder>
            <w:temporary/>
            <w:showingPlcHdr/>
            <w15:appearance w15:val="hidden"/>
          </w:sdtPr>
          <w:sdtContent>
            <w:tc>
              <w:tcPr>
                <w:tcW w:w="1499" w:type="pct"/>
                <w:vAlign w:val="bottom"/>
              </w:tcPr>
              <w:p w14:paraId="009225EC" w14:textId="77777777" w:rsidR="00347EBA" w:rsidRPr="00846B76" w:rsidRDefault="00347EBA" w:rsidP="00347EBA">
                <w:pPr>
                  <w:pStyle w:val="Normlnysozarkami"/>
                  <w:spacing w:before="0"/>
                  <w:ind w:left="37"/>
                </w:pPr>
                <w:r w:rsidRPr="006145D8">
                  <w:rPr>
                    <w:lang w:bidi="sk-SK"/>
                  </w:rPr>
                  <w:t>Meno</w:t>
                </w:r>
              </w:p>
            </w:tc>
          </w:sdtContent>
        </w:sdt>
        <w:tc>
          <w:tcPr>
            <w:tcW w:w="3501" w:type="pct"/>
            <w:gridSpan w:val="3"/>
            <w:tcBorders>
              <w:bottom w:val="single" w:sz="4" w:space="0" w:color="auto"/>
            </w:tcBorders>
            <w:vAlign w:val="bottom"/>
          </w:tcPr>
          <w:p w14:paraId="01C586DC" w14:textId="77777777" w:rsidR="00347EBA" w:rsidRPr="00846B76" w:rsidRDefault="00347EBA" w:rsidP="00347EBA">
            <w:pPr>
              <w:spacing w:before="0"/>
              <w:ind w:left="37"/>
            </w:pPr>
          </w:p>
        </w:tc>
      </w:tr>
      <w:tr w:rsidR="00347EBA" w:rsidRPr="00846B76" w14:paraId="327185B2" w14:textId="77777777" w:rsidTr="00347EBA">
        <w:trPr>
          <w:trHeight w:val="352"/>
        </w:trPr>
        <w:sdt>
          <w:sdtPr>
            <w:id w:val="-1368443858"/>
            <w:placeholder>
              <w:docPart w:val="136FE4A241544D4A8F36C92C97CCA4E1"/>
            </w:placeholder>
            <w:temporary/>
            <w:showingPlcHdr/>
            <w15:appearance w15:val="hidden"/>
          </w:sdtPr>
          <w:sdtContent>
            <w:tc>
              <w:tcPr>
                <w:tcW w:w="1499" w:type="pct"/>
                <w:vAlign w:val="bottom"/>
              </w:tcPr>
              <w:p w14:paraId="746157FD" w14:textId="77777777" w:rsidR="00347EBA" w:rsidRPr="00846B76" w:rsidRDefault="00347EBA" w:rsidP="00347EBA">
                <w:pPr>
                  <w:pStyle w:val="Normlnysozarkami"/>
                  <w:spacing w:before="0"/>
                  <w:ind w:left="37"/>
                </w:pPr>
                <w:r w:rsidRPr="006145D8">
                  <w:rPr>
                    <w:lang w:bidi="sk-SK"/>
                  </w:rPr>
                  <w:t>Priezvisko</w:t>
                </w:r>
              </w:p>
            </w:tc>
          </w:sdtContent>
        </w:sdt>
        <w:tc>
          <w:tcPr>
            <w:tcW w:w="350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79885F" w14:textId="77777777" w:rsidR="00347EBA" w:rsidRPr="00846B76" w:rsidRDefault="00347EBA" w:rsidP="00347EBA">
            <w:pPr>
              <w:spacing w:before="0"/>
              <w:ind w:left="37"/>
            </w:pPr>
          </w:p>
        </w:tc>
      </w:tr>
      <w:tr w:rsidR="00347EBA" w:rsidRPr="00846B76" w14:paraId="5B8F62E5" w14:textId="77777777" w:rsidTr="00347EBA">
        <w:trPr>
          <w:trHeight w:val="352"/>
        </w:trPr>
        <w:tc>
          <w:tcPr>
            <w:tcW w:w="1499" w:type="pct"/>
            <w:vAlign w:val="bottom"/>
          </w:tcPr>
          <w:p w14:paraId="4822C7B1" w14:textId="77777777" w:rsidR="00347EBA" w:rsidRPr="00846B76" w:rsidRDefault="00347EBA" w:rsidP="00347EBA">
            <w:pPr>
              <w:pStyle w:val="Normlnysozarkami"/>
              <w:spacing w:before="0"/>
              <w:ind w:left="37"/>
            </w:pPr>
            <w:r>
              <w:t>Mobil</w:t>
            </w:r>
          </w:p>
        </w:tc>
        <w:tc>
          <w:tcPr>
            <w:tcW w:w="157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53BCD2" w14:textId="77777777" w:rsidR="00347EBA" w:rsidRPr="00846B76" w:rsidRDefault="00347EBA" w:rsidP="00347EBA">
            <w:pPr>
              <w:spacing w:before="0"/>
              <w:ind w:left="37"/>
            </w:pPr>
          </w:p>
        </w:tc>
        <w:tc>
          <w:tcPr>
            <w:tcW w:w="499" w:type="pct"/>
            <w:tcBorders>
              <w:top w:val="single" w:sz="4" w:space="0" w:color="auto"/>
            </w:tcBorders>
            <w:vAlign w:val="bottom"/>
          </w:tcPr>
          <w:p w14:paraId="1C7FB73B" w14:textId="77777777" w:rsidR="00347EBA" w:rsidRPr="00846B76" w:rsidRDefault="00347EBA" w:rsidP="00347EBA">
            <w:pPr>
              <w:spacing w:before="0"/>
              <w:ind w:left="37"/>
            </w:pPr>
            <w:r>
              <w:t>E-mail</w:t>
            </w:r>
          </w:p>
        </w:tc>
        <w:tc>
          <w:tcPr>
            <w:tcW w:w="142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A51E7C" w14:textId="77777777" w:rsidR="00347EBA" w:rsidRPr="00846B76" w:rsidRDefault="00347EBA" w:rsidP="00347EBA">
            <w:pPr>
              <w:spacing w:before="0"/>
              <w:ind w:left="37"/>
            </w:pPr>
          </w:p>
        </w:tc>
      </w:tr>
      <w:tr w:rsidR="00347EBA" w:rsidRPr="00846B76" w14:paraId="5CD623A8" w14:textId="77777777" w:rsidTr="00347EBA">
        <w:trPr>
          <w:trHeight w:val="371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bottom"/>
          </w:tcPr>
          <w:p w14:paraId="26D1E1F4" w14:textId="77777777" w:rsidR="00347EBA" w:rsidRPr="00846B76" w:rsidRDefault="00347EBA" w:rsidP="00347EBA">
            <w:pPr>
              <w:pStyle w:val="Nadpis1"/>
              <w:ind w:left="37"/>
            </w:pPr>
            <w:r>
              <w:t>Rodič 2 údaje:</w:t>
            </w:r>
          </w:p>
        </w:tc>
      </w:tr>
      <w:tr w:rsidR="00347EBA" w:rsidRPr="00846B76" w14:paraId="1B611EAA" w14:textId="77777777" w:rsidTr="00347EBA">
        <w:trPr>
          <w:trHeight w:val="361"/>
        </w:trPr>
        <w:sdt>
          <w:sdtPr>
            <w:id w:val="806513078"/>
            <w:placeholder>
              <w:docPart w:val="DB89256701944B45B3A0DF63EE756DC9"/>
            </w:placeholder>
            <w:temporary/>
            <w:showingPlcHdr/>
            <w15:appearance w15:val="hidden"/>
          </w:sdtPr>
          <w:sdtContent>
            <w:tc>
              <w:tcPr>
                <w:tcW w:w="1499" w:type="pct"/>
                <w:vAlign w:val="bottom"/>
              </w:tcPr>
              <w:p w14:paraId="1E22D1F4" w14:textId="77777777" w:rsidR="00347EBA" w:rsidRPr="00846B76" w:rsidRDefault="00347EBA" w:rsidP="00347EBA">
                <w:pPr>
                  <w:pStyle w:val="Normlnysozarkami"/>
                  <w:spacing w:before="0"/>
                  <w:ind w:left="37"/>
                </w:pPr>
                <w:r w:rsidRPr="006145D8">
                  <w:rPr>
                    <w:lang w:bidi="sk-SK"/>
                  </w:rPr>
                  <w:t>Meno</w:t>
                </w:r>
              </w:p>
            </w:tc>
          </w:sdtContent>
        </w:sdt>
        <w:tc>
          <w:tcPr>
            <w:tcW w:w="3501" w:type="pct"/>
            <w:gridSpan w:val="3"/>
            <w:tcBorders>
              <w:bottom w:val="single" w:sz="4" w:space="0" w:color="auto"/>
            </w:tcBorders>
            <w:vAlign w:val="bottom"/>
          </w:tcPr>
          <w:p w14:paraId="38DD4306" w14:textId="77777777" w:rsidR="00347EBA" w:rsidRPr="00846B76" w:rsidRDefault="00347EBA" w:rsidP="00347EBA">
            <w:pPr>
              <w:spacing w:before="0"/>
              <w:ind w:left="37"/>
            </w:pPr>
          </w:p>
        </w:tc>
      </w:tr>
      <w:tr w:rsidR="00347EBA" w:rsidRPr="00846B76" w14:paraId="3E958B75" w14:textId="77777777" w:rsidTr="00347EBA">
        <w:trPr>
          <w:trHeight w:val="342"/>
        </w:trPr>
        <w:sdt>
          <w:sdtPr>
            <w:id w:val="-1205175878"/>
            <w:placeholder>
              <w:docPart w:val="C8EBA467906F46179B1A4A7BA68872B4"/>
            </w:placeholder>
            <w:temporary/>
            <w:showingPlcHdr/>
            <w15:appearance w15:val="hidden"/>
          </w:sdtPr>
          <w:sdtContent>
            <w:tc>
              <w:tcPr>
                <w:tcW w:w="1499" w:type="pct"/>
                <w:vAlign w:val="bottom"/>
              </w:tcPr>
              <w:p w14:paraId="77E21F4B" w14:textId="77777777" w:rsidR="00347EBA" w:rsidRPr="00846B76" w:rsidRDefault="00347EBA" w:rsidP="00347EBA">
                <w:pPr>
                  <w:pStyle w:val="Normlnysozarkami"/>
                  <w:spacing w:before="0"/>
                  <w:ind w:left="37"/>
                </w:pPr>
                <w:r w:rsidRPr="006145D8">
                  <w:rPr>
                    <w:lang w:bidi="sk-SK"/>
                  </w:rPr>
                  <w:t>Priezvisko</w:t>
                </w:r>
              </w:p>
            </w:tc>
          </w:sdtContent>
        </w:sdt>
        <w:tc>
          <w:tcPr>
            <w:tcW w:w="350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D781A6" w14:textId="77777777" w:rsidR="00347EBA" w:rsidRPr="00846B76" w:rsidRDefault="00347EBA" w:rsidP="00347EBA">
            <w:pPr>
              <w:spacing w:before="0"/>
              <w:ind w:left="37"/>
            </w:pPr>
          </w:p>
        </w:tc>
      </w:tr>
      <w:tr w:rsidR="00347EBA" w:rsidRPr="00846B76" w14:paraId="2AAD48DB" w14:textId="77777777" w:rsidTr="00347EBA">
        <w:trPr>
          <w:trHeight w:val="352"/>
        </w:trPr>
        <w:tc>
          <w:tcPr>
            <w:tcW w:w="1499" w:type="pct"/>
            <w:vAlign w:val="bottom"/>
          </w:tcPr>
          <w:p w14:paraId="0A13CC4B" w14:textId="77777777" w:rsidR="00347EBA" w:rsidRPr="00846B76" w:rsidRDefault="00347EBA" w:rsidP="00347EBA">
            <w:pPr>
              <w:pStyle w:val="Normlnysozarkami"/>
              <w:spacing w:before="0"/>
              <w:ind w:left="37"/>
            </w:pPr>
            <w:r>
              <w:t>Mobil</w:t>
            </w:r>
          </w:p>
        </w:tc>
        <w:tc>
          <w:tcPr>
            <w:tcW w:w="157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9102FB" w14:textId="77777777" w:rsidR="00347EBA" w:rsidRPr="00846B76" w:rsidRDefault="00347EBA" w:rsidP="00347EBA">
            <w:pPr>
              <w:spacing w:before="0"/>
              <w:ind w:left="37"/>
            </w:pPr>
          </w:p>
        </w:tc>
        <w:tc>
          <w:tcPr>
            <w:tcW w:w="499" w:type="pct"/>
            <w:tcBorders>
              <w:top w:val="single" w:sz="4" w:space="0" w:color="auto"/>
            </w:tcBorders>
            <w:vAlign w:val="bottom"/>
          </w:tcPr>
          <w:p w14:paraId="3A2C37B1" w14:textId="77777777" w:rsidR="00347EBA" w:rsidRPr="00846B76" w:rsidRDefault="00347EBA" w:rsidP="00347EBA">
            <w:pPr>
              <w:spacing w:before="0"/>
              <w:ind w:left="37"/>
            </w:pPr>
            <w:r>
              <w:t>E-mail</w:t>
            </w:r>
          </w:p>
        </w:tc>
        <w:tc>
          <w:tcPr>
            <w:tcW w:w="142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615957" w14:textId="77777777" w:rsidR="00347EBA" w:rsidRPr="00846B76" w:rsidRDefault="00347EBA" w:rsidP="00347EBA">
            <w:pPr>
              <w:spacing w:before="0"/>
              <w:ind w:left="37"/>
            </w:pPr>
          </w:p>
        </w:tc>
      </w:tr>
      <w:tr w:rsidR="00347EBA" w:rsidRPr="00846B76" w14:paraId="2FE7023C" w14:textId="77777777" w:rsidTr="00347EBA">
        <w:trPr>
          <w:trHeight w:val="195"/>
        </w:trPr>
        <w:tc>
          <w:tcPr>
            <w:tcW w:w="1499" w:type="pct"/>
            <w:vAlign w:val="bottom"/>
          </w:tcPr>
          <w:p w14:paraId="54D0C2C3" w14:textId="77777777" w:rsidR="00347EBA" w:rsidRPr="00846B76" w:rsidRDefault="00347EBA" w:rsidP="00347EBA">
            <w:pPr>
              <w:spacing w:before="0"/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01" w:type="pct"/>
            <w:gridSpan w:val="3"/>
            <w:vAlign w:val="bottom"/>
          </w:tcPr>
          <w:p w14:paraId="67CC9E6F" w14:textId="77777777" w:rsidR="00347EBA" w:rsidRPr="00846B76" w:rsidRDefault="00347EBA" w:rsidP="00347EBA">
            <w:pPr>
              <w:spacing w:before="0"/>
              <w:rPr>
                <w:rFonts w:asciiTheme="majorHAnsi" w:hAnsiTheme="majorHAnsi"/>
                <w:b/>
                <w:sz w:val="8"/>
              </w:rPr>
            </w:pPr>
          </w:p>
        </w:tc>
      </w:tr>
      <w:tr w:rsidR="00347EBA" w:rsidRPr="00846B76" w14:paraId="0A948D35" w14:textId="77777777" w:rsidTr="00347EBA">
        <w:trPr>
          <w:trHeight w:val="342"/>
        </w:trPr>
        <w:tc>
          <w:tcPr>
            <w:tcW w:w="1499" w:type="pct"/>
            <w:vAlign w:val="bottom"/>
          </w:tcPr>
          <w:p w14:paraId="4C4D7F94" w14:textId="77777777" w:rsidR="00347EBA" w:rsidRPr="00846B76" w:rsidRDefault="00347EBA" w:rsidP="00347EBA">
            <w:r>
              <w:t>IBAN:</w:t>
            </w:r>
          </w:p>
        </w:tc>
        <w:tc>
          <w:tcPr>
            <w:tcW w:w="3501" w:type="pct"/>
            <w:gridSpan w:val="3"/>
            <w:tcBorders>
              <w:bottom w:val="single" w:sz="4" w:space="0" w:color="auto"/>
            </w:tcBorders>
            <w:vAlign w:val="bottom"/>
          </w:tcPr>
          <w:p w14:paraId="54242B0E" w14:textId="77777777" w:rsidR="00347EBA" w:rsidRPr="00846B76" w:rsidRDefault="00347EBA" w:rsidP="00347EBA">
            <w:r>
              <w:t>SK</w:t>
            </w:r>
            <w:r w:rsidRPr="00624E31">
              <w:t xml:space="preserve"> </w:t>
            </w:r>
          </w:p>
        </w:tc>
      </w:tr>
    </w:tbl>
    <w:p w14:paraId="7FF9EAEA" w14:textId="2A833F85" w:rsidR="00347EBA" w:rsidRPr="00624E31" w:rsidRDefault="00347EBA" w:rsidP="00347EBA">
      <w:pPr>
        <w:spacing w:before="0" w:after="0" w:line="240" w:lineRule="auto"/>
        <w:jc w:val="both"/>
      </w:pPr>
      <w:r>
        <w:rPr>
          <w:b/>
          <w:sz w:val="20"/>
          <w:szCs w:val="20"/>
        </w:rPr>
        <w:t xml:space="preserve">                         </w:t>
      </w:r>
      <w:r w:rsidR="0018158C">
        <w:rPr>
          <w:b/>
          <w:sz w:val="20"/>
          <w:szCs w:val="20"/>
        </w:rPr>
        <w:t xml:space="preserve">    </w:t>
      </w:r>
      <w:r w:rsidRPr="00624E31">
        <w:t>(</w:t>
      </w:r>
      <w:r w:rsidR="0018158C">
        <w:t>číslo Vášho účtu v tvare IBAN je z dôvodu vracania preplatkov povinné</w:t>
      </w:r>
      <w:r w:rsidRPr="00AE1FD7">
        <w:t>)</w:t>
      </w:r>
    </w:p>
    <w:p w14:paraId="31B609D8" w14:textId="77777777" w:rsidR="00347EBA" w:rsidRDefault="00347EBA" w:rsidP="00C06E83">
      <w:pPr>
        <w:spacing w:before="0" w:line="240" w:lineRule="auto"/>
        <w:ind w:left="720"/>
        <w:jc w:val="both"/>
        <w:rPr>
          <w:b/>
        </w:rPr>
      </w:pPr>
    </w:p>
    <w:p w14:paraId="2FA4809B" w14:textId="77777777" w:rsidR="0039250F" w:rsidRPr="00347EBA" w:rsidRDefault="0034141A" w:rsidP="00347EBA">
      <w:pPr>
        <w:spacing w:before="0" w:after="0" w:line="240" w:lineRule="auto"/>
        <w:ind w:left="720"/>
        <w:jc w:val="both"/>
        <w:rPr>
          <w:rFonts w:cstheme="minorHAnsi"/>
          <w:b/>
          <w:sz w:val="24"/>
          <w:szCs w:val="24"/>
        </w:rPr>
      </w:pPr>
      <w:r w:rsidRPr="00347EBA">
        <w:rPr>
          <w:rFonts w:cstheme="minorHAnsi"/>
          <w:b/>
          <w:sz w:val="24"/>
          <w:szCs w:val="24"/>
        </w:rPr>
        <w:t>Číslo účtu v tvare IBAN, z ktorého sa bude realizovať príspevok na stravovanie a na ktorý bude vrátený preplatok príspevku na stravovanie zákonnému zástupcovi dieťaťa po ukončení školského roka</w:t>
      </w:r>
      <w:r w:rsidR="00C06E83" w:rsidRPr="00347EBA">
        <w:rPr>
          <w:rFonts w:cstheme="minorHAnsi"/>
          <w:b/>
          <w:sz w:val="24"/>
          <w:szCs w:val="24"/>
        </w:rPr>
        <w:t>.</w:t>
      </w:r>
    </w:p>
    <w:p w14:paraId="54E68BAE" w14:textId="77777777" w:rsidR="00347EBA" w:rsidRPr="00347EBA" w:rsidRDefault="00347EBA" w:rsidP="00347EBA">
      <w:pPr>
        <w:spacing w:after="0"/>
        <w:ind w:firstLine="709"/>
        <w:jc w:val="both"/>
        <w:rPr>
          <w:rFonts w:cstheme="minorHAnsi"/>
          <w:b/>
          <w:bCs/>
          <w:sz w:val="24"/>
          <w:szCs w:val="24"/>
        </w:rPr>
      </w:pPr>
      <w:r w:rsidRPr="00347EBA">
        <w:rPr>
          <w:rFonts w:cstheme="minorHAnsi"/>
          <w:sz w:val="24"/>
          <w:szCs w:val="24"/>
        </w:rPr>
        <w:t>Svojím podpisom na záväznú prihlášku súhlasím s podmienkami stravovania v školskej jedálni ZŠ s MŠ Jarná Poprad a zároveň udeľujem súhlas so spracovaním osobných údajov žiaka, ktorého som zákonným zástupcom, v</w:t>
      </w:r>
      <w:r w:rsidR="00AF51CC">
        <w:rPr>
          <w:rFonts w:cstheme="minorHAnsi"/>
          <w:sz w:val="24"/>
          <w:szCs w:val="24"/>
        </w:rPr>
        <w:t xml:space="preserve"> informačnom systéme </w:t>
      </w:r>
      <w:r w:rsidRPr="00347EBA">
        <w:rPr>
          <w:rFonts w:cstheme="minorHAnsi"/>
          <w:sz w:val="24"/>
          <w:szCs w:val="24"/>
        </w:rPr>
        <w:t xml:space="preserve"> pre účel poskytnutia stravovania v  rozsahu: meno a priezvisko stravníka, adresa bydliska, meno a  priezvisko zák. zástupcu žiaka, telefónne číslo zák. zástupcu, e-mail, číslo účtu.</w:t>
      </w:r>
      <w:r w:rsidRPr="00347EBA">
        <w:rPr>
          <w:rFonts w:cstheme="minorHAnsi"/>
          <w:b/>
          <w:bCs/>
          <w:sz w:val="24"/>
          <w:szCs w:val="24"/>
        </w:rPr>
        <w:t xml:space="preserve"> </w:t>
      </w:r>
      <w:r w:rsidRPr="00347EBA">
        <w:rPr>
          <w:rFonts w:cstheme="minorHAnsi"/>
          <w:bCs/>
          <w:sz w:val="24"/>
          <w:szCs w:val="24"/>
        </w:rPr>
        <w:t>Som si vedomý, že tento súhlas môžem kedykoľvek odvolať.</w:t>
      </w:r>
      <w:r w:rsidRPr="00347EBA">
        <w:rPr>
          <w:rFonts w:cstheme="minorHAnsi"/>
          <w:b/>
          <w:bCs/>
          <w:sz w:val="24"/>
          <w:szCs w:val="24"/>
        </w:rPr>
        <w:t xml:space="preserve">           </w:t>
      </w:r>
    </w:p>
    <w:p w14:paraId="2B897618" w14:textId="77777777" w:rsidR="00C06E83" w:rsidRDefault="00C06E83" w:rsidP="00C06E83">
      <w:pPr>
        <w:spacing w:before="0" w:line="240" w:lineRule="auto"/>
        <w:jc w:val="both"/>
        <w:rPr>
          <w:b/>
        </w:rPr>
      </w:pPr>
    </w:p>
    <w:p w14:paraId="53842F10" w14:textId="77777777" w:rsidR="00E6525C" w:rsidRPr="00D018D7" w:rsidRDefault="00C06E83" w:rsidP="00347EBA">
      <w:pPr>
        <w:spacing w:before="0" w:line="240" w:lineRule="auto"/>
        <w:jc w:val="both"/>
        <w:rPr>
          <w:b/>
        </w:rPr>
      </w:pPr>
      <w:r w:rsidRPr="00D018D7">
        <w:rPr>
          <w:b/>
        </w:rPr>
        <w:t>V</w:t>
      </w:r>
      <w:r w:rsidR="00E6525C" w:rsidRPr="00D018D7">
        <w:rPr>
          <w:b/>
        </w:rPr>
        <w:t> </w:t>
      </w:r>
      <w:r w:rsidRPr="00D018D7">
        <w:rPr>
          <w:b/>
        </w:rPr>
        <w:t>Poprade</w:t>
      </w:r>
      <w:r w:rsidR="00E6525C" w:rsidRPr="00D018D7">
        <w:rPr>
          <w:b/>
        </w:rPr>
        <w:t>, dňa</w:t>
      </w:r>
      <w:r w:rsidR="00D018D7" w:rsidRPr="00D018D7">
        <w:rPr>
          <w:b/>
        </w:rPr>
        <w:t>:</w:t>
      </w:r>
      <w:r w:rsidR="00E6525C" w:rsidRPr="00D018D7">
        <w:rPr>
          <w:b/>
        </w:rPr>
        <w:t xml:space="preserve"> </w:t>
      </w:r>
      <w:r w:rsidR="00D018D7">
        <w:rPr>
          <w:b/>
        </w:rPr>
        <w:t xml:space="preserve">   ....................</w:t>
      </w:r>
      <w:r w:rsidR="00E6525C" w:rsidRPr="00D018D7">
        <w:rPr>
          <w:b/>
        </w:rPr>
        <w:t xml:space="preserve">                                                         </w:t>
      </w:r>
    </w:p>
    <w:p w14:paraId="23DA3623" w14:textId="746AA780" w:rsidR="00AE36E7" w:rsidRPr="0042376B" w:rsidRDefault="00C06E83" w:rsidP="000C3DD2">
      <w:pPr>
        <w:spacing w:before="0" w:line="240" w:lineRule="auto"/>
        <w:jc w:val="both"/>
        <w:rPr>
          <w:b/>
        </w:rPr>
      </w:pPr>
      <w:r w:rsidRPr="00D018D7">
        <w:rPr>
          <w:b/>
        </w:rPr>
        <w:t>Podpis zákonného zástupcu</w:t>
      </w:r>
      <w:r w:rsidR="00D018D7" w:rsidRPr="00D018D7">
        <w:rPr>
          <w:b/>
        </w:rPr>
        <w:t>:</w:t>
      </w:r>
      <w:r w:rsidR="00D018D7">
        <w:rPr>
          <w:b/>
        </w:rPr>
        <w:t xml:space="preserve">      ......................................</w:t>
      </w:r>
    </w:p>
    <w:sectPr w:rsidR="00AE36E7" w:rsidRPr="0042376B" w:rsidSect="00347EBA">
      <w:headerReference w:type="default" r:id="rId10"/>
      <w:footerReference w:type="default" r:id="rId11"/>
      <w:pgSz w:w="11906" w:h="16838" w:code="9"/>
      <w:pgMar w:top="426" w:right="1700" w:bottom="567" w:left="851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E81DE" w14:textId="77777777" w:rsidR="00F25461" w:rsidRDefault="00F25461" w:rsidP="000172E5">
      <w:pPr>
        <w:spacing w:after="0" w:line="240" w:lineRule="auto"/>
      </w:pPr>
      <w:r>
        <w:separator/>
      </w:r>
    </w:p>
  </w:endnote>
  <w:endnote w:type="continuationSeparator" w:id="0">
    <w:p w14:paraId="08805686" w14:textId="77777777" w:rsidR="00F25461" w:rsidRDefault="00F2546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7B00E86-EA83-4119-A103-CD8232297B13}"/>
    <w:embedBold r:id="rId2" w:fontKey="{29348CE0-878E-4D17-A798-068C4BC0A81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42E149A7-B90D-43B5-91E9-62DE9E31E1C8}"/>
    <w:embedBold r:id="rId4" w:fontKey="{10C89C9C-8ADD-41F3-B9F0-238850C39465}"/>
    <w:embedItalic r:id="rId5" w:fontKey="{A1B190AD-3F5E-4D17-8967-AB11A7A932D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460119C0-53CE-48E4-8F12-086480CDBBD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2FF8E561-2F14-424F-9E1B-CB8AE9E291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404BF3BF" w14:textId="77777777" w:rsidTr="00637200">
      <w:tc>
        <w:tcPr>
          <w:tcW w:w="4675" w:type="dxa"/>
          <w:vAlign w:val="center"/>
        </w:tcPr>
        <w:p w14:paraId="5ECB8A64" w14:textId="77777777" w:rsidR="00311D4F" w:rsidRPr="00311D4F" w:rsidRDefault="00311D4F" w:rsidP="0034141A">
          <w:pPr>
            <w:pStyle w:val="Pta"/>
          </w:pPr>
        </w:p>
      </w:tc>
      <w:tc>
        <w:tcPr>
          <w:tcW w:w="4675" w:type="dxa"/>
          <w:vAlign w:val="center"/>
        </w:tcPr>
        <w:p w14:paraId="4189032F" w14:textId="77777777" w:rsidR="00311D4F" w:rsidRPr="00311D4F" w:rsidRDefault="00311D4F" w:rsidP="00637200">
          <w:pPr>
            <w:pStyle w:val="Pta"/>
            <w:jc w:val="right"/>
          </w:pPr>
        </w:p>
      </w:tc>
    </w:tr>
  </w:tbl>
  <w:p w14:paraId="3CD2BFC7" w14:textId="77777777" w:rsidR="006145D8" w:rsidRDefault="006145D8" w:rsidP="0063720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8E062" w14:textId="77777777" w:rsidR="00F25461" w:rsidRDefault="00F25461" w:rsidP="000172E5">
      <w:pPr>
        <w:spacing w:after="0" w:line="240" w:lineRule="auto"/>
      </w:pPr>
      <w:r>
        <w:separator/>
      </w:r>
    </w:p>
  </w:footnote>
  <w:footnote w:type="continuationSeparator" w:id="0">
    <w:p w14:paraId="4C1A5D80" w14:textId="77777777" w:rsidR="00F25461" w:rsidRDefault="00F2546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7103" w:type="dxa"/>
      <w:tblLook w:val="04A0" w:firstRow="1" w:lastRow="0" w:firstColumn="1" w:lastColumn="0" w:noHBand="0" w:noVBand="1"/>
    </w:tblPr>
    <w:tblGrid>
      <w:gridCol w:w="9923"/>
      <w:gridCol w:w="7180"/>
    </w:tblGrid>
    <w:tr w:rsidR="00B337A2" w:rsidRPr="00637200" w14:paraId="669B3A8F" w14:textId="77777777" w:rsidTr="005F4798">
      <w:trPr>
        <w:trHeight w:val="1134"/>
      </w:trPr>
      <w:tc>
        <w:tcPr>
          <w:tcW w:w="9923" w:type="dxa"/>
          <w:vAlign w:val="center"/>
        </w:tcPr>
        <w:p w14:paraId="5000B91A" w14:textId="77777777" w:rsidR="005F4798" w:rsidRPr="00347EBA" w:rsidRDefault="005F4798" w:rsidP="005F4798">
          <w:pPr>
            <w:spacing w:line="240" w:lineRule="auto"/>
            <w:jc w:val="center"/>
            <w:rPr>
              <w:b/>
              <w:u w:val="single"/>
            </w:rPr>
          </w:pPr>
          <w:r w:rsidRPr="00347EBA">
            <w:rPr>
              <w:b/>
              <w:u w:val="single"/>
            </w:rPr>
            <w:t>Základná škola s materskou školou, Jarná ulica 3168/13, Poprad</w:t>
          </w:r>
        </w:p>
        <w:p w14:paraId="46C9EC7E" w14:textId="77777777" w:rsidR="00B337A2" w:rsidRPr="005F4798" w:rsidRDefault="00B337A2" w:rsidP="005F4798">
          <w:pPr>
            <w:spacing w:after="0"/>
            <w:jc w:val="center"/>
            <w:rPr>
              <w:rFonts w:eastAsiaTheme="minorEastAsia" w:cs="Times New Roman"/>
              <w:noProof/>
              <w:sz w:val="16"/>
              <w:szCs w:val="16"/>
              <w:lang w:eastAsia="sk-SK"/>
            </w:rPr>
          </w:pPr>
        </w:p>
      </w:tc>
      <w:tc>
        <w:tcPr>
          <w:tcW w:w="7180" w:type="dxa"/>
          <w:vAlign w:val="center"/>
        </w:tcPr>
        <w:p w14:paraId="4B8273A4" w14:textId="77777777" w:rsidR="00B337A2" w:rsidRPr="00637200" w:rsidRDefault="00B337A2" w:rsidP="00637200">
          <w:pPr>
            <w:pStyle w:val="Hlavika"/>
          </w:pPr>
        </w:p>
      </w:tc>
    </w:tr>
  </w:tbl>
  <w:p w14:paraId="6C2273F0" w14:textId="77777777" w:rsidR="000172E5" w:rsidRPr="00311D4F" w:rsidRDefault="00000000" w:rsidP="00311D4F">
    <w:pPr>
      <w:pStyle w:val="Bezriadkovania"/>
    </w:pPr>
    <w:r>
      <w:rPr>
        <w:b/>
        <w:noProof/>
        <w:sz w:val="32"/>
        <w:szCs w:val="32"/>
        <w:u w:val="single"/>
        <w:lang w:eastAsia="sk-SK"/>
      </w:rPr>
      <w:object w:dxaOrig="1440" w:dyaOrig="1440" w14:anchorId="407C6B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7.8pt;margin-top:-59.5pt;width:49.2pt;height:49.2pt;z-index:251658240;mso-position-horizontal-relative:text;mso-position-vertical-relative:text">
          <v:imagedata r:id="rId1" o:title=""/>
        </v:shape>
        <o:OLEObject Type="Embed" ProgID="Acrobat.Document.DC" ShapeID="_x0000_s1025" DrawAspect="Content" ObjectID="_1750671195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ola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85B1ADD"/>
    <w:multiLevelType w:val="hybridMultilevel"/>
    <w:tmpl w:val="724AE522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44200CB"/>
    <w:multiLevelType w:val="hybridMultilevel"/>
    <w:tmpl w:val="0BB0CF3A"/>
    <w:lvl w:ilvl="0" w:tplc="4EFEFEA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9378C7"/>
    <w:multiLevelType w:val="hybridMultilevel"/>
    <w:tmpl w:val="82CAF8D4"/>
    <w:lvl w:ilvl="0" w:tplc="844E15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Príloha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Zoznamsodrka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Zoznamsodrka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slovanzoznam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slovanzoznam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AA27F70"/>
    <w:multiLevelType w:val="hybridMultilevel"/>
    <w:tmpl w:val="89727E2C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slovantex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dpis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A3B2AAD"/>
    <w:multiLevelType w:val="hybridMultilevel"/>
    <w:tmpl w:val="4C281256"/>
    <w:lvl w:ilvl="0" w:tplc="4686DA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13468811">
    <w:abstractNumId w:val="14"/>
  </w:num>
  <w:num w:numId="2" w16cid:durableId="928007455">
    <w:abstractNumId w:val="10"/>
  </w:num>
  <w:num w:numId="3" w16cid:durableId="1733120272">
    <w:abstractNumId w:val="19"/>
  </w:num>
  <w:num w:numId="4" w16cid:durableId="2046438995">
    <w:abstractNumId w:val="15"/>
  </w:num>
  <w:num w:numId="5" w16cid:durableId="1460225885">
    <w:abstractNumId w:val="16"/>
  </w:num>
  <w:num w:numId="6" w16cid:durableId="1284845571">
    <w:abstractNumId w:val="24"/>
  </w:num>
  <w:num w:numId="7" w16cid:durableId="1303119728">
    <w:abstractNumId w:val="9"/>
  </w:num>
  <w:num w:numId="8" w16cid:durableId="1988582991">
    <w:abstractNumId w:val="13"/>
  </w:num>
  <w:num w:numId="9" w16cid:durableId="361833100">
    <w:abstractNumId w:val="22"/>
  </w:num>
  <w:num w:numId="10" w16cid:durableId="1943876538">
    <w:abstractNumId w:val="2"/>
  </w:num>
  <w:num w:numId="11" w16cid:durableId="1970503644">
    <w:abstractNumId w:val="6"/>
  </w:num>
  <w:num w:numId="12" w16cid:durableId="573012266">
    <w:abstractNumId w:val="0"/>
  </w:num>
  <w:num w:numId="13" w16cid:durableId="455300827">
    <w:abstractNumId w:val="3"/>
  </w:num>
  <w:num w:numId="14" w16cid:durableId="1269432991">
    <w:abstractNumId w:val="12"/>
  </w:num>
  <w:num w:numId="15" w16cid:durableId="1690327055">
    <w:abstractNumId w:val="11"/>
  </w:num>
  <w:num w:numId="16" w16cid:durableId="2082214775">
    <w:abstractNumId w:val="20"/>
  </w:num>
  <w:num w:numId="17" w16cid:durableId="1529417676">
    <w:abstractNumId w:val="4"/>
  </w:num>
  <w:num w:numId="18" w16cid:durableId="1857226761">
    <w:abstractNumId w:val="26"/>
  </w:num>
  <w:num w:numId="19" w16cid:durableId="622273018">
    <w:abstractNumId w:val="23"/>
  </w:num>
  <w:num w:numId="20" w16cid:durableId="1064523261">
    <w:abstractNumId w:val="18"/>
  </w:num>
  <w:num w:numId="21" w16cid:durableId="989208349">
    <w:abstractNumId w:val="25"/>
  </w:num>
  <w:num w:numId="22" w16cid:durableId="1879507949">
    <w:abstractNumId w:val="5"/>
  </w:num>
  <w:num w:numId="23" w16cid:durableId="1690837027">
    <w:abstractNumId w:val="1"/>
  </w:num>
  <w:num w:numId="24" w16cid:durableId="2032024956">
    <w:abstractNumId w:val="17"/>
  </w:num>
  <w:num w:numId="25" w16cid:durableId="898855988">
    <w:abstractNumId w:val="8"/>
  </w:num>
  <w:num w:numId="26" w16cid:durableId="1450469276">
    <w:abstractNumId w:val="7"/>
  </w:num>
  <w:num w:numId="27" w16cid:durableId="1819372455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798"/>
    <w:rsid w:val="000172E5"/>
    <w:rsid w:val="00052382"/>
    <w:rsid w:val="0006568A"/>
    <w:rsid w:val="00076F0F"/>
    <w:rsid w:val="00084253"/>
    <w:rsid w:val="000B47D1"/>
    <w:rsid w:val="000B49A2"/>
    <w:rsid w:val="000C3DD2"/>
    <w:rsid w:val="000D1F49"/>
    <w:rsid w:val="00163D22"/>
    <w:rsid w:val="001727CA"/>
    <w:rsid w:val="001800AB"/>
    <w:rsid w:val="0018158C"/>
    <w:rsid w:val="001D1018"/>
    <w:rsid w:val="002040BD"/>
    <w:rsid w:val="00216A25"/>
    <w:rsid w:val="002C56E6"/>
    <w:rsid w:val="002F5093"/>
    <w:rsid w:val="00311D4F"/>
    <w:rsid w:val="0034141A"/>
    <w:rsid w:val="0034390E"/>
    <w:rsid w:val="00344849"/>
    <w:rsid w:val="003452B8"/>
    <w:rsid w:val="00347EBA"/>
    <w:rsid w:val="0035677F"/>
    <w:rsid w:val="00361E11"/>
    <w:rsid w:val="003769BA"/>
    <w:rsid w:val="0039250F"/>
    <w:rsid w:val="003B3C0A"/>
    <w:rsid w:val="003F0847"/>
    <w:rsid w:val="0040090B"/>
    <w:rsid w:val="004019D5"/>
    <w:rsid w:val="0042376B"/>
    <w:rsid w:val="0046302A"/>
    <w:rsid w:val="00487D2D"/>
    <w:rsid w:val="004A1100"/>
    <w:rsid w:val="004C475D"/>
    <w:rsid w:val="004D5D62"/>
    <w:rsid w:val="00502E9C"/>
    <w:rsid w:val="005047E4"/>
    <w:rsid w:val="005112D0"/>
    <w:rsid w:val="0051663B"/>
    <w:rsid w:val="0056605C"/>
    <w:rsid w:val="005746D1"/>
    <w:rsid w:val="00577E06"/>
    <w:rsid w:val="00583334"/>
    <w:rsid w:val="005A3BF7"/>
    <w:rsid w:val="005E698A"/>
    <w:rsid w:val="005F2035"/>
    <w:rsid w:val="005F4798"/>
    <w:rsid w:val="005F7990"/>
    <w:rsid w:val="006145D8"/>
    <w:rsid w:val="00624E31"/>
    <w:rsid w:val="00637200"/>
    <w:rsid w:val="0063739C"/>
    <w:rsid w:val="007147D7"/>
    <w:rsid w:val="0074605A"/>
    <w:rsid w:val="00770F25"/>
    <w:rsid w:val="00795EAE"/>
    <w:rsid w:val="007A35A8"/>
    <w:rsid w:val="007B0A85"/>
    <w:rsid w:val="007C6A52"/>
    <w:rsid w:val="0082043E"/>
    <w:rsid w:val="00846B76"/>
    <w:rsid w:val="0086797B"/>
    <w:rsid w:val="008A4088"/>
    <w:rsid w:val="008E203A"/>
    <w:rsid w:val="008F05BB"/>
    <w:rsid w:val="0091229C"/>
    <w:rsid w:val="00940E73"/>
    <w:rsid w:val="0098597D"/>
    <w:rsid w:val="009F619A"/>
    <w:rsid w:val="009F6DDE"/>
    <w:rsid w:val="00A370A8"/>
    <w:rsid w:val="00A70AA3"/>
    <w:rsid w:val="00A82D85"/>
    <w:rsid w:val="00AB62C3"/>
    <w:rsid w:val="00AB7360"/>
    <w:rsid w:val="00AE1FD7"/>
    <w:rsid w:val="00AE36E7"/>
    <w:rsid w:val="00AF51CC"/>
    <w:rsid w:val="00B337A2"/>
    <w:rsid w:val="00BD4753"/>
    <w:rsid w:val="00BD5CB1"/>
    <w:rsid w:val="00BE62EE"/>
    <w:rsid w:val="00C003BA"/>
    <w:rsid w:val="00C06E83"/>
    <w:rsid w:val="00C12C43"/>
    <w:rsid w:val="00C4602F"/>
    <w:rsid w:val="00C46878"/>
    <w:rsid w:val="00C6231D"/>
    <w:rsid w:val="00C73EA6"/>
    <w:rsid w:val="00CB4A51"/>
    <w:rsid w:val="00CD4532"/>
    <w:rsid w:val="00CD47B0"/>
    <w:rsid w:val="00CE6104"/>
    <w:rsid w:val="00CE7918"/>
    <w:rsid w:val="00D018D7"/>
    <w:rsid w:val="00D16163"/>
    <w:rsid w:val="00D56957"/>
    <w:rsid w:val="00DB3FAD"/>
    <w:rsid w:val="00DC71EC"/>
    <w:rsid w:val="00E61C09"/>
    <w:rsid w:val="00E6525C"/>
    <w:rsid w:val="00E7343E"/>
    <w:rsid w:val="00EB3B58"/>
    <w:rsid w:val="00EC7359"/>
    <w:rsid w:val="00EE3054"/>
    <w:rsid w:val="00F00606"/>
    <w:rsid w:val="00F01256"/>
    <w:rsid w:val="00F25461"/>
    <w:rsid w:val="00F25A51"/>
    <w:rsid w:val="00F92F41"/>
    <w:rsid w:val="00FB1AC8"/>
    <w:rsid w:val="00FC4339"/>
    <w:rsid w:val="00FC7475"/>
    <w:rsid w:val="00FE78A0"/>
    <w:rsid w:val="00FF5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5266D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sk-SK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uiPriority w:val="1"/>
    <w:qFormat/>
    <w:rsid w:val="00311D4F"/>
    <w:pPr>
      <w:spacing w:before="200"/>
    </w:pPr>
  </w:style>
  <w:style w:type="paragraph" w:styleId="Nadpis1">
    <w:name w:val="heading 1"/>
    <w:basedOn w:val="Normlny"/>
    <w:link w:val="Nadpis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dpis2">
    <w:name w:val="heading 2"/>
    <w:basedOn w:val="Normlny"/>
    <w:link w:val="Nadpis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dpis3">
    <w:name w:val="heading 3"/>
    <w:basedOn w:val="Normlny"/>
    <w:next w:val="Normlny"/>
    <w:link w:val="Nadpis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dpis4">
    <w:name w:val="heading 4"/>
    <w:basedOn w:val="Normlny"/>
    <w:link w:val="Nadpis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dpis5">
    <w:name w:val="heading 5"/>
    <w:basedOn w:val="Nadpis2"/>
    <w:link w:val="Nadpis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dpis6">
    <w:name w:val="heading 6"/>
    <w:basedOn w:val="Normlny"/>
    <w:next w:val="Normlny"/>
    <w:link w:val="Nadpis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Predvolenpsmoodseku"/>
    <w:uiPriority w:val="99"/>
    <w:semiHidden/>
    <w:rsid w:val="00CD4532"/>
    <w:rPr>
      <w:color w:val="2B579A"/>
      <w:shd w:val="clear" w:color="auto" w:fill="E6E6E6"/>
    </w:rPr>
  </w:style>
  <w:style w:type="paragraph" w:customStyle="1" w:styleId="slovantext">
    <w:name w:val="Číslovaný text"/>
    <w:basedOn w:val="Norm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volen">
    <w:name w:val="Predvolené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dpis2Char">
    <w:name w:val="Nadpis 2 Char"/>
    <w:basedOn w:val="Predvolenpsmoodseku"/>
    <w:link w:val="Nadpis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lnysozarkami">
    <w:name w:val="Normal Indent"/>
    <w:basedOn w:val="Normlny"/>
    <w:uiPriority w:val="99"/>
    <w:qFormat/>
    <w:rsid w:val="00311D4F"/>
    <w:pPr>
      <w:spacing w:after="0"/>
      <w:ind w:left="720"/>
    </w:pPr>
  </w:style>
  <w:style w:type="character" w:customStyle="1" w:styleId="Nadpis3Char">
    <w:name w:val="Nadpis 3 Char"/>
    <w:basedOn w:val="Predvolenpsmoodseku"/>
    <w:link w:val="Nadpis3"/>
    <w:uiPriority w:val="1"/>
    <w:semiHidden/>
    <w:rsid w:val="006145D8"/>
    <w:rPr>
      <w:b/>
      <w:bCs/>
      <w:color w:val="694A77"/>
      <w:szCs w:val="27"/>
    </w:rPr>
  </w:style>
  <w:style w:type="paragraph" w:styleId="Obsah1">
    <w:name w:val="toc 1"/>
    <w:basedOn w:val="Normlny"/>
    <w:next w:val="Norm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6145D8"/>
    <w:rPr>
      <w:sz w:val="18"/>
      <w:szCs w:val="20"/>
    </w:rPr>
  </w:style>
  <w:style w:type="paragraph" w:styleId="Zoznamsodrkami">
    <w:name w:val="List Bullet"/>
    <w:basedOn w:val="Norm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komentra">
    <w:name w:val="annotation text"/>
    <w:basedOn w:val="Normlny"/>
    <w:link w:val="TextkomentraChar"/>
    <w:uiPriority w:val="99"/>
    <w:semiHidden/>
    <w:rsid w:val="000D1F49"/>
    <w:rPr>
      <w:szCs w:val="24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D4532"/>
    <w:rPr>
      <w:szCs w:val="24"/>
    </w:rPr>
  </w:style>
  <w:style w:type="paragraph" w:styleId="Hlavika">
    <w:name w:val="header"/>
    <w:basedOn w:val="Normlny"/>
    <w:link w:val="Hlavika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lavikaChar">
    <w:name w:val="Hlavička Char"/>
    <w:basedOn w:val="Predvolenpsmoodseku"/>
    <w:link w:val="Hlavika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ta">
    <w:name w:val="footer"/>
    <w:basedOn w:val="Normlny"/>
    <w:link w:val="Pta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taChar">
    <w:name w:val="Päta Char"/>
    <w:basedOn w:val="Predvolenpsmoodseku"/>
    <w:link w:val="Pta"/>
    <w:uiPriority w:val="99"/>
    <w:rsid w:val="00637200"/>
    <w:rPr>
      <w:sz w:val="18"/>
      <w:szCs w:val="24"/>
    </w:rPr>
  </w:style>
  <w:style w:type="character" w:styleId="Odkaznapoznmkupodiarou">
    <w:name w:val="footnote reference"/>
    <w:basedOn w:val="Predvolenpsmoodseku"/>
    <w:uiPriority w:val="99"/>
    <w:semiHidden/>
    <w:rsid w:val="000D1F49"/>
    <w:rPr>
      <w:vertAlign w:val="superscript"/>
    </w:rPr>
  </w:style>
  <w:style w:type="character" w:styleId="Odkaznakomentr">
    <w:name w:val="annotation reference"/>
    <w:basedOn w:val="Predvolenpsmoodseku"/>
    <w:uiPriority w:val="99"/>
    <w:semiHidden/>
    <w:rsid w:val="000D1F49"/>
    <w:rPr>
      <w:sz w:val="18"/>
      <w:szCs w:val="18"/>
    </w:rPr>
  </w:style>
  <w:style w:type="paragraph" w:styleId="slovanzoznam">
    <w:name w:val="List Number"/>
    <w:basedOn w:val="Normlny"/>
    <w:uiPriority w:val="99"/>
    <w:semiHidden/>
    <w:rsid w:val="000D1F49"/>
    <w:pPr>
      <w:numPr>
        <w:numId w:val="5"/>
      </w:numPr>
      <w:spacing w:before="120"/>
    </w:pPr>
  </w:style>
  <w:style w:type="character" w:styleId="Hypertextovprepojenie">
    <w:name w:val="Hyperlink"/>
    <w:basedOn w:val="Predvolenpsmoodseku"/>
    <w:rsid w:val="000D1F49"/>
    <w:rPr>
      <w:color w:val="BF678E" w:themeColor="hyperlink"/>
      <w:u w:val="single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D1F4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riadkovania">
    <w:name w:val="No Spacing"/>
    <w:basedOn w:val="Norm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Nzov">
    <w:name w:val="Title"/>
    <w:basedOn w:val="Normlny"/>
    <w:next w:val="Normlny"/>
    <w:link w:val="Nzov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Zoznamsodrkami2">
    <w:name w:val="List Bullet 2"/>
    <w:basedOn w:val="Norm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ukaobrzka">
    <w:name w:val="Tabuľka obrázka"/>
    <w:basedOn w:val="Normlnatabuka"/>
    <w:uiPriority w:val="99"/>
    <w:rsid w:val="000D1F49"/>
    <w:tblPr/>
    <w:trPr>
      <w:cantSplit/>
    </w:trPr>
  </w:style>
  <w:style w:type="character" w:customStyle="1" w:styleId="Nadpis4Char">
    <w:name w:val="Nadpis 4 Char"/>
    <w:basedOn w:val="Predvolenpsmoodseku"/>
    <w:link w:val="Nadpis4"/>
    <w:uiPriority w:val="9"/>
    <w:semiHidden/>
    <w:rsid w:val="006145D8"/>
    <w:rPr>
      <w:b/>
      <w:sz w:val="25"/>
      <w:szCs w:val="25"/>
    </w:rPr>
  </w:style>
  <w:style w:type="character" w:customStyle="1" w:styleId="Nadpis5Char">
    <w:name w:val="Nadpis 5 Char"/>
    <w:basedOn w:val="Nadpis2Char"/>
    <w:link w:val="Nadpis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2">
    <w:name w:val="toc 2"/>
    <w:basedOn w:val="Normlny"/>
    <w:next w:val="Norm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Obsah3">
    <w:name w:val="toc 3"/>
    <w:basedOn w:val="Normlny"/>
    <w:next w:val="Norm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Zoznamobrzkov">
    <w:name w:val="table of figures"/>
    <w:basedOn w:val="Normlny"/>
    <w:next w:val="Norm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slovanzoznam2">
    <w:name w:val="List Number 2"/>
    <w:basedOn w:val="Norm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PouitHypertextovPrepojenie">
    <w:name w:val="FollowedHyperlink"/>
    <w:basedOn w:val="Predvolenpsmoodseku"/>
    <w:uiPriority w:val="99"/>
    <w:semiHidden/>
    <w:rsid w:val="000D1F49"/>
    <w:rPr>
      <w:color w:val="731F1C" w:themeColor="followedHyperlink"/>
      <w:u w:val="single"/>
    </w:rPr>
  </w:style>
  <w:style w:type="paragraph" w:styleId="Normlnywebov">
    <w:name w:val="Normal (Web)"/>
    <w:basedOn w:val="Norm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zovknihy">
    <w:name w:val="Book Title"/>
    <w:basedOn w:val="Predvolenpsmoodseku"/>
    <w:uiPriority w:val="33"/>
    <w:semiHidden/>
    <w:rsid w:val="000D1F49"/>
    <w:rPr>
      <w:b/>
      <w:bCs/>
      <w:i/>
      <w:iCs/>
      <w:spacing w:val="5"/>
    </w:rPr>
  </w:style>
  <w:style w:type="paragraph" w:styleId="Hlavikaobsahu">
    <w:name w:val="TOC Heading"/>
    <w:basedOn w:val="Normlny"/>
    <w:next w:val="Norm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makra">
    <w:name w:val="macro"/>
    <w:link w:val="Textmakra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6145D8"/>
    <w:rPr>
      <w:rFonts w:ascii="Consolas" w:hAnsi="Consolas"/>
      <w:sz w:val="20"/>
      <w:szCs w:val="20"/>
    </w:rPr>
  </w:style>
  <w:style w:type="table" w:styleId="Mriekatabuky">
    <w:name w:val="Table Grid"/>
    <w:basedOn w:val="Normlnatabuka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6145D8"/>
    <w:rPr>
      <w:color w:val="80808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Odsekzoznamu">
    <w:name w:val="List Paragraph"/>
    <w:basedOn w:val="Normlny"/>
    <w:uiPriority w:val="34"/>
    <w:semiHidden/>
    <w:qFormat/>
    <w:rsid w:val="002F50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1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AppData\Roaming\Microsoft\&#352;abl&#243;ny\&#268;lensk&#253;%20formul&#225;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183C2788C3140308D204B4FCFEA584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EBE4F38-2FF3-46F9-BE45-D52BAEB13A02}"/>
      </w:docPartPr>
      <w:docPartBody>
        <w:p w:rsidR="00AB0B48" w:rsidRDefault="002B1519" w:rsidP="002B1519">
          <w:pPr>
            <w:pStyle w:val="F183C2788C3140308D204B4FCFEA5840"/>
          </w:pPr>
          <w:r w:rsidRPr="00637200">
            <w:rPr>
              <w:lang w:bidi="sk-SK"/>
            </w:rPr>
            <w:t>Meno</w:t>
          </w:r>
        </w:p>
      </w:docPartBody>
    </w:docPart>
    <w:docPart>
      <w:docPartPr>
        <w:name w:val="A8DDC290AB7049B8A1A133C49172FA1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1A0C95F-63B5-49DC-BC8A-E4BD7F952143}"/>
      </w:docPartPr>
      <w:docPartBody>
        <w:p w:rsidR="00AB0B48" w:rsidRDefault="002B1519" w:rsidP="002B1519">
          <w:pPr>
            <w:pStyle w:val="A8DDC290AB7049B8A1A133C49172FA16"/>
          </w:pPr>
          <w:r w:rsidRPr="00637200">
            <w:rPr>
              <w:lang w:bidi="sk-SK"/>
            </w:rPr>
            <w:t>Priezvisko</w:t>
          </w:r>
        </w:p>
      </w:docPartBody>
    </w:docPart>
    <w:docPart>
      <w:docPartPr>
        <w:name w:val="8CEA76A2ACFF4E00AC79A315628BD0C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1CC0DD0-3ABB-4C7D-9CC6-4AC780DD85EE}"/>
      </w:docPartPr>
      <w:docPartBody>
        <w:p w:rsidR="00AB0B48" w:rsidRDefault="002B1519" w:rsidP="002B1519">
          <w:pPr>
            <w:pStyle w:val="8CEA76A2ACFF4E00AC79A315628BD0C9"/>
          </w:pPr>
          <w:r w:rsidRPr="006145D8">
            <w:rPr>
              <w:lang w:bidi="sk-SK"/>
            </w:rPr>
            <w:t>Meno</w:t>
          </w:r>
        </w:p>
      </w:docPartBody>
    </w:docPart>
    <w:docPart>
      <w:docPartPr>
        <w:name w:val="136FE4A241544D4A8F36C92C97CCA4E1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C8770ABF-C0EB-4058-ACA0-667AAE31B86B}"/>
      </w:docPartPr>
      <w:docPartBody>
        <w:p w:rsidR="00AB0B48" w:rsidRDefault="002B1519" w:rsidP="002B1519">
          <w:pPr>
            <w:pStyle w:val="136FE4A241544D4A8F36C92C97CCA4E1"/>
          </w:pPr>
          <w:r w:rsidRPr="006145D8">
            <w:rPr>
              <w:lang w:bidi="sk-SK"/>
            </w:rPr>
            <w:t>Priezvisko</w:t>
          </w:r>
        </w:p>
      </w:docPartBody>
    </w:docPart>
    <w:docPart>
      <w:docPartPr>
        <w:name w:val="DB89256701944B45B3A0DF63EE756DC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6048E8F-9BA1-4464-B991-219DECABDC1F}"/>
      </w:docPartPr>
      <w:docPartBody>
        <w:p w:rsidR="00AB0B48" w:rsidRDefault="002B1519" w:rsidP="002B1519">
          <w:pPr>
            <w:pStyle w:val="DB89256701944B45B3A0DF63EE756DC9"/>
          </w:pPr>
          <w:r w:rsidRPr="006145D8">
            <w:rPr>
              <w:lang w:bidi="sk-SK"/>
            </w:rPr>
            <w:t>Meno</w:t>
          </w:r>
        </w:p>
      </w:docPartBody>
    </w:docPart>
    <w:docPart>
      <w:docPartPr>
        <w:name w:val="C8EBA467906F46179B1A4A7BA68872B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AC07372-F134-480F-924A-EB99B47C6749}"/>
      </w:docPartPr>
      <w:docPartBody>
        <w:p w:rsidR="00AB0B48" w:rsidRDefault="002B1519" w:rsidP="002B1519">
          <w:pPr>
            <w:pStyle w:val="C8EBA467906F46179B1A4A7BA68872B4"/>
          </w:pPr>
          <w:r w:rsidRPr="006145D8">
            <w:rPr>
              <w:lang w:bidi="sk-SK"/>
            </w:rPr>
            <w:t>Priezvisko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D6E"/>
    <w:rsid w:val="00023CF8"/>
    <w:rsid w:val="000B2DDC"/>
    <w:rsid w:val="002B1519"/>
    <w:rsid w:val="003D493C"/>
    <w:rsid w:val="00430D33"/>
    <w:rsid w:val="00456D6E"/>
    <w:rsid w:val="0063067E"/>
    <w:rsid w:val="006539A1"/>
    <w:rsid w:val="00811C1E"/>
    <w:rsid w:val="00AB0B48"/>
    <w:rsid w:val="00CB7221"/>
    <w:rsid w:val="00F84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1"/>
    <w:qFormat/>
    <w:rsid w:val="00456D6E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1"/>
    <w:rsid w:val="00456D6E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F183C2788C3140308D204B4FCFEA5840">
    <w:name w:val="F183C2788C3140308D204B4FCFEA5840"/>
    <w:rsid w:val="002B1519"/>
  </w:style>
  <w:style w:type="paragraph" w:customStyle="1" w:styleId="A8DDC290AB7049B8A1A133C49172FA16">
    <w:name w:val="A8DDC290AB7049B8A1A133C49172FA16"/>
    <w:rsid w:val="002B1519"/>
  </w:style>
  <w:style w:type="paragraph" w:customStyle="1" w:styleId="8CEA76A2ACFF4E00AC79A315628BD0C9">
    <w:name w:val="8CEA76A2ACFF4E00AC79A315628BD0C9"/>
    <w:rsid w:val="002B1519"/>
  </w:style>
  <w:style w:type="paragraph" w:customStyle="1" w:styleId="136FE4A241544D4A8F36C92C97CCA4E1">
    <w:name w:val="136FE4A241544D4A8F36C92C97CCA4E1"/>
    <w:rsid w:val="002B1519"/>
  </w:style>
  <w:style w:type="paragraph" w:customStyle="1" w:styleId="DB89256701944B45B3A0DF63EE756DC9">
    <w:name w:val="DB89256701944B45B3A0DF63EE756DC9"/>
    <w:rsid w:val="002B1519"/>
  </w:style>
  <w:style w:type="paragraph" w:customStyle="1" w:styleId="C8EBA467906F46179B1A4A7BA68872B4">
    <w:name w:val="C8EBA467906F46179B1A4A7BA68872B4"/>
    <w:rsid w:val="002B15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Členský formulár</Template>
  <TotalTime>0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2021-07-07T12:07:00Z</dcterms:created>
  <dcterms:modified xsi:type="dcterms:W3CDTF">2023-07-12T10:47:00Z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